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bmp" ContentType="image/bmp"/>
  <Default Extension="jp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Default="00E46207" w:paraId="2A91A0F6" w:rsidP="004273B1" w:textId="3B79C54C" w:rsidR="004273B1" w:rsidRPr="004273B1">
      <w:pPr>
        <w:pStyle w:val="Heading1"/>
      </w:pPr>
      <w:bookmarkStart w:name="Lesson110" w:id="1001"/>
      <w:r>
        <w:t>OU Campus Step-by-Step</w:t>
      </w:r>
      <w:bookmarkEnd w:id="1001"/>
    </w:p>
    <w:p w:rsidRDefault="00E46207" w:paraId="2A91A0F6" w:rsidP="004273B1" w:textId="3B79C54C" w:rsidR="004273B1" w:rsidRPr="004273B1">
      <w:pPr>
        <w:pStyle w:val="LessonDescription"/>
      </w:pPr>
      <w:r>
        <w:t xml:space="preserve">This guide is going to show you one example of taking a MS Word file and converting it to the web.</w:t>
      </w:r>
    </w:p>
    <w:p w:rsidRDefault="00E46207" w:paraId="2A91A0F6" w:rsidP="004273B1" w:textId="3B79C54C" w:rsidR="004273B1" w:rsidRPr="004273B1">
      <w:pPr>
        <w:pStyle w:val="Heading2"/>
      </w:pPr>
      <w:bookmarkStart w:name="Step807" w:id="1002"/>
      <w:r>
        <w:t>From this...</w:t>
      </w:r>
      <w:bookmarkEnd w:id="1002"/>
    </w:p>
    <w:p w:rsidRDefault="00E46207" w:paraId="2A91A0F6" w:rsidP="004273B1" w:textId="3B79C54C" w:rsidR="004273B1" w:rsidRPr="004273B1">
      <w:pPr>
        <w:pStyle w:val="StepImage"/>
      </w:pPr>
      <w:r>
        <w:rPr>
          <w:noProof/>
        </w:rPr>
        <w:drawing>
          <wp:inline distT="0" distB="0" distL="0" distR="0">
            <wp:extent cx="5334000" cy="26384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2773548.png"/>
                    <pic:cNvPicPr/>
                  </pic:nvPicPr>
                  <pic:blipFill>
                    <a:blip r:embed="rId17"/>
                    <a:stretch>
                      <a:fillRect/>
                    </a:stretch>
                  </pic:blipFill>
                  <pic:spPr>
                    <a:xfrm>
                      <a:off x="0" y="0"/>
                      <a:ext cx="5334000" cy="2638425"/>
                    </a:xfrm>
                    <a:prstGeom prst="rect">
                      <a:avLst/>
                    </a:prstGeom>
                  </pic:spPr>
                </pic:pic>
              </a:graphicData>
            </a:graphic>
          </wp:inline>
        </w:drawing>
      </w:r>
    </w:p>
    <w:p w:rsidRDefault="00E46207" w:paraId="2A91A0F6" w:rsidP="004273B1" w:textId="3B79C54C" w:rsidR="004273B1" w:rsidRPr="004273B1">
      <w:pPr>
        <w:pStyle w:val="StepInstructions"/>
      </w:pPr>
      <w:r>
        <w:t xml:space="preserve">We will be using the MS Word version of OU Campus Quick Start Guide</w:t>
      </w:r>
    </w:p>
    <w:p w:rsidRDefault="00E46207" w:paraId="2A91A0F6" w:rsidP="004273B1" w:textId="3B79C54C" w:rsidR="004273B1" w:rsidRPr="004273B1">
      <w:pPr>
        <w:pStyle w:val="Heading2"/>
      </w:pPr>
      <w:bookmarkStart w:name="Step825" w:id="1003"/>
      <w:r>
        <w:t>To this...</w:t>
      </w:r>
      <w:bookmarkEnd w:id="1003"/>
    </w:p>
    <w:p w:rsidRDefault="00E46207" w:paraId="2A91A0F6" w:rsidP="004273B1" w:textId="3B79C54C" w:rsidR="004273B1" w:rsidRPr="004273B1">
      <w:pPr>
        <w:pStyle w:val="StepImage"/>
      </w:pPr>
      <w:r>
        <w:rPr>
          <w:noProof/>
        </w:rPr>
        <w:drawing>
          <wp:inline distT="0" distB="0" distL="0" distR="0">
            <wp:extent cx="5334000" cy="36861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512061.png"/>
                    <pic:cNvPicPr/>
                  </pic:nvPicPr>
                  <pic:blipFill>
                    <a:blip r:embed="rId18"/>
                    <a:stretch>
                      <a:fillRect/>
                    </a:stretch>
                  </pic:blipFill>
                  <pic:spPr>
                    <a:xfrm>
                      <a:off x="0" y="0"/>
                      <a:ext cx="5334000" cy="3686175"/>
                    </a:xfrm>
                    <a:prstGeom prst="rect">
                      <a:avLst/>
                    </a:prstGeom>
                  </pic:spPr>
                </pic:pic>
              </a:graphicData>
            </a:graphic>
          </wp:inline>
        </w:drawing>
      </w:r>
    </w:p>
    <w:p w:rsidRDefault="00E46207" w:paraId="2A91A0F6" w:rsidP="004273B1" w:textId="3B79C54C" w:rsidR="004273B1" w:rsidRPr="004273B1">
      <w:pPr>
        <w:pStyle w:val="StepInstructions"/>
      </w:pPr>
      <w:r>
        <w:t xml:space="preserve">We will be using the CCC program pages as an example of how we want the converted document to appear.</w:t>
      </w:r>
    </w:p>
    <w:p w:rsidRDefault="00E46207" w:paraId="2A91A0F6" w:rsidP="004273B1" w:textId="3B79C54C" w:rsidR="004273B1" w:rsidRPr="004273B1">
      <w:pPr>
        <w:pStyle w:val="Heading2"/>
      </w:pPr>
      <w:bookmarkStart w:name="Step808" w:id="1004"/>
      <w:r>
        <w:t>Create a new page</w:t>
      </w:r>
      <w:bookmarkEnd w:id="1004"/>
    </w:p>
    <w:p w:rsidRDefault="00E46207" w:paraId="2A91A0F6" w:rsidP="004273B1" w:textId="3B79C54C" w:rsidR="004273B1" w:rsidRPr="004273B1">
      <w:pPr>
        <w:pStyle w:val="StepImage"/>
      </w:pPr>
      <w:r>
        <w:rPr>
          <w:noProof/>
        </w:rPr>
        <w:drawing>
          <wp:inline distT="0" distB="0" distL="0" distR="0">
            <wp:extent cx="2400300" cy="1809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2825772.png"/>
                    <pic:cNvPicPr/>
                  </pic:nvPicPr>
                  <pic:blipFill>
                    <a:blip r:embed="rId19"/>
                    <a:stretch>
                      <a:fillRect/>
                    </a:stretch>
                  </pic:blipFill>
                  <pic:spPr>
                    <a:xfrm>
                      <a:off x="0" y="0"/>
                      <a:ext cx="2400300" cy="1809750"/>
                    </a:xfrm>
                    <a:prstGeom prst="rect">
                      <a:avLst/>
                    </a:prstGeom>
                  </pic:spPr>
                </pic:pic>
              </a:graphicData>
            </a:graphic>
          </wp:inline>
        </w:drawing>
      </w:r>
    </w:p>
    <w:p w:rsidRDefault="00E46207" w:paraId="2A91A0F6" w:rsidP="004273B1" w:textId="3B79C54C" w:rsidR="004273B1" w:rsidRPr="004273B1">
      <w:pPr>
        <w:pStyle w:val="StepInstructions"/>
      </w:pPr>
      <w:r>
        <w:t xml:space="preserve">In a folder in OU campus, click on New | New Two Column Page</w:t>
      </w:r>
    </w:p>
    <w:p w:rsidRDefault="00E46207" w:paraId="2A91A0F6" w:rsidP="004273B1" w:textId="3B79C54C" w:rsidR="004273B1" w:rsidRPr="004273B1">
      <w:pPr>
        <w:pStyle w:val="StepImage"/>
      </w:pPr>
      <w:r>
        <w:rPr>
          <w:noProof/>
        </w:rPr>
        <w:drawing>
          <wp:inline distT="0" distB="0" distL="0" distR="0">
            <wp:extent cx="5334000" cy="5657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718259237.png"/>
                    <pic:cNvPicPr/>
                  </pic:nvPicPr>
                  <pic:blipFill>
                    <a:blip r:embed="rId20"/>
                    <a:stretch>
                      <a:fillRect/>
                    </a:stretch>
                  </pic:blipFill>
                  <pic:spPr>
                    <a:xfrm>
                      <a:off x="0" y="0"/>
                      <a:ext cx="5334000" cy="5657850"/>
                    </a:xfrm>
                    <a:prstGeom prst="rect">
                      <a:avLst/>
                    </a:prstGeom>
                  </pic:spPr>
                </pic:pic>
              </a:graphicData>
            </a:graphic>
          </wp:inline>
        </w:drawing>
      </w:r>
    </w:p>
    <w:p w:rsidRDefault="00E46207" w:paraId="2A91A0F6" w:rsidP="004273B1" w:textId="3B79C54C" w:rsidR="004273B1" w:rsidRPr="004273B1">
      <w:pPr>
        <w:pStyle w:val="StepInstructions"/>
      </w:pPr>
      <w:r>
        <w:t xml:space="preserve">1. Give the page a title. This needs to be relatively short as it appears at the top of the page. </w:t>
      </w:r>
    </w:p>
    <w:p w:rsidRDefault="00E46207" w:paraId="2A91A0F6" w:rsidP="004273B1" w:textId="3B79C54C" w:rsidR="004273B1" w:rsidRPr="004273B1">
      <w:pPr>
        <w:pStyle w:val="StepInstructions"/>
      </w:pPr>
      <w:r>
        <w:t xml:space="preserve">2. Give a description. This appears in the search engine result descriptions of the page</w:t>
      </w:r>
    </w:p>
    <w:p w:rsidRDefault="00E46207" w:paraId="2A91A0F6" w:rsidP="004273B1" w:textId="3B79C54C" w:rsidR="004273B1" w:rsidRPr="004273B1">
      <w:pPr>
        <w:pStyle w:val="StepInstructions"/>
      </w:pPr>
      <w:r>
        <w:t xml:space="preserve">3. Add the page to the navigation menu, unless it should be hidden from the secondary navigation on the right-hand side of the page.</w:t>
      </w:r>
    </w:p>
    <w:p w:rsidRDefault="00E46207" w:paraId="2A91A0F6" w:rsidP="004273B1" w:textId="3B79C54C" w:rsidR="004273B1" w:rsidRPr="004273B1">
      <w:pPr>
        <w:pStyle w:val="StepInstructions"/>
      </w:pPr>
      <w:r>
        <w:t xml:space="preserve">4. Give the file a name using lowercase letters, underscores and dashes (no spaces or special characters please).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334000" cy="2752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33070437.png"/>
                    <pic:cNvPicPr/>
                  </pic:nvPicPr>
                  <pic:blipFill>
                    <a:blip r:embed="rId21"/>
                    <a:stretch>
                      <a:fillRect/>
                    </a:stretch>
                  </pic:blipFill>
                  <pic:spPr>
                    <a:xfrm>
                      <a:off x="0" y="0"/>
                      <a:ext cx="5334000" cy="2752725"/>
                    </a:xfrm>
                    <a:prstGeom prst="rect">
                      <a:avLst/>
                    </a:prstGeom>
                  </pic:spPr>
                </pic:pic>
              </a:graphicData>
            </a:graphic>
          </wp:inline>
        </w:drawing>
      </w:r>
    </w:p>
    <w:p w:rsidRDefault="00E46207" w:paraId="2A91A0F6" w:rsidP="004273B1" w:textId="3B79C54C" w:rsidR="004273B1" w:rsidRPr="004273B1">
      <w:pPr>
        <w:pStyle w:val="StepInstructions"/>
      </w:pPr>
      <w:r>
        <w:t xml:space="preserve">This is how the new page looks. Resize your browser to make sure the title (1) doesn't overwrite the breadcrumbs (2) at lower browser sizes. You can make changes under page properties area.</w:t>
      </w:r>
    </w:p>
    <w:p w:rsidRDefault="00E46207" w:paraId="2A91A0F6" w:rsidP="004273B1" w:textId="3B79C54C" w:rsidR="004273B1" w:rsidRPr="004273B1">
      <w:pPr>
        <w:pStyle w:val="StepImage"/>
      </w:pPr>
      <w:r>
        <w:rPr>
          <w:noProof/>
        </w:rPr>
        <w:drawing>
          <wp:inline distT="0" distB="0" distL="0" distR="0">
            <wp:extent cx="5334000" cy="2305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682941.png"/>
                    <pic:cNvPicPr/>
                  </pic:nvPicPr>
                  <pic:blipFill>
                    <a:blip r:embed="rId22"/>
                    <a:stretch>
                      <a:fillRect/>
                    </a:stretch>
                  </pic:blipFill>
                  <pic:spPr>
                    <a:xfrm>
                      <a:off x="0" y="0"/>
                      <a:ext cx="5334000" cy="2305050"/>
                    </a:xfrm>
                    <a:prstGeom prst="rect">
                      <a:avLst/>
                    </a:prstGeom>
                  </pic:spPr>
                </pic:pic>
              </a:graphicData>
            </a:graphic>
          </wp:inline>
        </w:drawing>
      </w:r>
    </w:p>
    <w:p w:rsidRDefault="00E46207" w:paraId="2A91A0F6" w:rsidP="004273B1" w:textId="3B79C54C" w:rsidR="004273B1" w:rsidRPr="004273B1">
      <w:pPr>
        <w:pStyle w:val="StepInstructions"/>
      </w:pPr>
      <w:r>
        <w:t xml:space="preserve">Highlight and copy the part of the MS Word Document that we want to appear in the Top Content section of the page.</w:t>
      </w:r>
    </w:p>
    <w:p w:rsidRDefault="00E46207" w:paraId="2A91A0F6" w:rsidP="004273B1" w:textId="3B79C54C" w:rsidR="004273B1" w:rsidRPr="004273B1">
      <w:pPr>
        <w:pStyle w:val="StepImage"/>
      </w:pPr>
      <w:r>
        <w:rPr>
          <w:noProof/>
        </w:rPr>
        <w:drawing>
          <wp:inline distT="0" distB="0" distL="0" distR="0">
            <wp:extent cx="5334000" cy="666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613470.png"/>
                    <pic:cNvPicPr/>
                  </pic:nvPicPr>
                  <pic:blipFill>
                    <a:blip r:embed="rId23"/>
                    <a:stretch>
                      <a:fillRect/>
                    </a:stretch>
                  </pic:blipFill>
                  <pic:spPr>
                    <a:xfrm>
                      <a:off x="0" y="0"/>
                      <a:ext cx="5334000" cy="6667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Top Content button to edit that section.</w:t>
      </w:r>
    </w:p>
    <w:p w:rsidRDefault="00E46207" w:paraId="2A91A0F6" w:rsidP="004273B1" w:textId="3B79C54C" w:rsidR="004273B1" w:rsidRPr="004273B1">
      <w:pPr>
        <w:pStyle w:val="StepImage"/>
      </w:pPr>
      <w:r>
        <w:rPr>
          <w:noProof/>
        </w:rPr>
        <w:drawing>
          <wp:inline distT="0" distB="0" distL="0" distR="0">
            <wp:extent cx="2085975" cy="4095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718699169.png"/>
                    <pic:cNvPicPr/>
                  </pic:nvPicPr>
                  <pic:blipFill>
                    <a:blip r:embed="rId24"/>
                    <a:stretch>
                      <a:fillRect/>
                    </a:stretch>
                  </pic:blipFill>
                  <pic:spPr>
                    <a:xfrm>
                      <a:off x="0" y="0"/>
                      <a:ext cx="2085975" cy="409575"/>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Paste as Text button on the editor's menu. You </w:t>
      </w:r>
      <w:r>
        <w:rPr>
          <w:b/>
        </w:rPr>
        <w:t xml:space="preserve"/>
      </w:r>
      <w:r>
        <w:rPr>
          <w:color w:val="FF0000"/>
          <w:b/>
        </w:rPr>
        <w:t xml:space="preserve">always</w:t>
      </w:r>
      <w:r>
        <w:rPr>
          <w:b/>
        </w:rPr>
        <w:t xml:space="preserve"/>
      </w:r>
      <w:r>
        <w:t xml:space="preserve"> want to use paste as text when copying and pasting content from an outside source.</w:t>
      </w:r>
      <w:r>
        <w:rPr>
          <w:b/>
        </w:rPr>
        <w:t xml:space="preserve"> If you don't you will have hidden codes from MS Word and HTML pages that will cause major problems.</w:t>
      </w:r>
      <w:r>
        <w:t xml:space="preserve"/>
      </w:r>
    </w:p>
    <w:p w:rsidRDefault="00E46207" w:paraId="2A91A0F6" w:rsidP="004273B1" w:textId="3B79C54C" w:rsidR="004273B1" w:rsidRPr="004273B1">
      <w:pPr>
        <w:pStyle w:val="StepImage"/>
      </w:pPr>
      <w:r>
        <w:rPr>
          <w:noProof/>
        </w:rPr>
        <w:drawing>
          <wp:inline distT="0" distB="0" distL="0" distR="0">
            <wp:extent cx="5334000" cy="5715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733962.png"/>
                    <pic:cNvPicPr/>
                  </pic:nvPicPr>
                  <pic:blipFill>
                    <a:blip r:embed="rId25"/>
                    <a:stretch>
                      <a:fillRect/>
                    </a:stretch>
                  </pic:blipFill>
                  <pic:spPr>
                    <a:xfrm>
                      <a:off x="0" y="0"/>
                      <a:ext cx="5334000" cy="571500"/>
                    </a:xfrm>
                    <a:prstGeom prst="rect">
                      <a:avLst/>
                    </a:prstGeom>
                  </pic:spPr>
                </pic:pic>
              </a:graphicData>
            </a:graphic>
          </wp:inline>
        </w:drawing>
      </w:r>
    </w:p>
    <w:p w:rsidRDefault="00E46207" w:paraId="2A91A0F6" w:rsidP="004273B1" w:textId="3B79C54C" w:rsidR="004273B1" w:rsidRPr="004273B1">
      <w:pPr>
        <w:pStyle w:val="StepInstructions"/>
      </w:pPr>
      <w:r>
        <w:t xml:space="preserve">CTRL-X to paste the contents.</w:t>
      </w:r>
    </w:p>
    <w:p w:rsidRDefault="00E46207" w:paraId="2A91A0F6" w:rsidP="004273B1" w:textId="3B79C54C" w:rsidR="004273B1" w:rsidRPr="004273B1">
      <w:pPr>
        <w:pStyle w:val="StepImage"/>
      </w:pPr>
      <w:r>
        <w:rPr>
          <w:noProof/>
        </w:rPr>
        <w:drawing>
          <wp:inline distT="0" distB="0" distL="0" distR="0">
            <wp:extent cx="1571625" cy="752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745270.png"/>
                    <pic:cNvPicPr/>
                  </pic:nvPicPr>
                  <pic:blipFill>
                    <a:blip r:embed="rId26"/>
                    <a:stretch>
                      <a:fillRect/>
                    </a:stretch>
                  </pic:blipFill>
                  <pic:spPr>
                    <a:xfrm>
                      <a:off x="0" y="0"/>
                      <a:ext cx="1571625" cy="752475"/>
                    </a:xfrm>
                    <a:prstGeom prst="rect">
                      <a:avLst/>
                    </a:prstGeom>
                  </pic:spPr>
                </pic:pic>
              </a:graphicData>
            </a:graphic>
          </wp:inline>
        </w:drawing>
      </w:r>
    </w:p>
    <w:p w:rsidRDefault="00E46207" w:paraId="2A91A0F6" w:rsidP="004273B1" w:textId="3B79C54C" w:rsidR="004273B1" w:rsidRPr="004273B1">
      <w:pPr>
        <w:pStyle w:val="StepInstructions"/>
      </w:pPr>
      <w:r>
        <w:t xml:space="preserve">CTRL-S (or click on the Save icon) to save.</w:t>
      </w:r>
    </w:p>
    <w:p w:rsidRDefault="00E46207" w:paraId="2A91A0F6" w:rsidP="004273B1" w:textId="3B79C54C" w:rsidR="004273B1" w:rsidRPr="004273B1">
      <w:pPr>
        <w:pStyle w:val="Heading2"/>
      </w:pPr>
      <w:bookmarkStart w:name="Step815" w:id="1005"/>
      <w:r>
        <w:t>Edit the Main Content area</w:t>
      </w:r>
      <w:bookmarkEnd w:id="1005"/>
    </w:p>
    <w:p w:rsidRDefault="00E46207" w:paraId="2A91A0F6" w:rsidP="004273B1" w:textId="3B79C54C" w:rsidR="004273B1" w:rsidRPr="004273B1">
      <w:pPr>
        <w:pStyle w:val="StepImage"/>
      </w:pPr>
      <w:r>
        <w:rPr>
          <w:noProof/>
        </w:rPr>
        <w:drawing>
          <wp:inline distT="0" distB="0" distL="0" distR="0">
            <wp:extent cx="5334000" cy="15906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765118.png"/>
                    <pic:cNvPicPr/>
                  </pic:nvPicPr>
                  <pic:blipFill>
                    <a:blip r:embed="rId27"/>
                    <a:stretch>
                      <a:fillRect/>
                    </a:stretch>
                  </pic:blipFill>
                  <pic:spPr>
                    <a:xfrm>
                      <a:off x="0" y="0"/>
                      <a:ext cx="5334000" cy="1590675"/>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Main Content button</w:t>
      </w:r>
    </w:p>
    <w:p w:rsidRDefault="00E46207" w:paraId="2A91A0F6" w:rsidP="004273B1" w:textId="3B79C54C" w:rsidR="004273B1" w:rsidRPr="004273B1">
      <w:pPr>
        <w:pStyle w:val="StepImage"/>
      </w:pPr>
      <w:r>
        <w:rPr>
          <w:noProof/>
        </w:rPr>
        <w:drawing>
          <wp:inline distT="0" distB="0" distL="0" distR="0">
            <wp:extent cx="5334000" cy="1485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820660.png"/>
                    <pic:cNvPicPr/>
                  </pic:nvPicPr>
                  <pic:blipFill>
                    <a:blip r:embed="rId28"/>
                    <a:stretch>
                      <a:fillRect/>
                    </a:stretch>
                  </pic:blipFill>
                  <pic:spPr>
                    <a:xfrm>
                      <a:off x="0" y="0"/>
                      <a:ext cx="5334000" cy="1485900"/>
                    </a:xfrm>
                    <a:prstGeom prst="rect">
                      <a:avLst/>
                    </a:prstGeom>
                  </pic:spPr>
                </pic:pic>
              </a:graphicData>
            </a:graphic>
          </wp:inline>
        </w:drawing>
      </w:r>
    </w:p>
    <w:p w:rsidRDefault="00E46207" w:paraId="2A91A0F6" w:rsidP="004273B1" w:textId="3B79C54C" w:rsidR="004273B1" w:rsidRPr="004273B1">
      <w:pPr>
        <w:pStyle w:val="StepInstructions"/>
      </w:pPr>
      <w:r>
        <w:t xml:space="preserve">Highlight and change the text of the heading. Hit the Enter key to move the cursor below the line.</w:t>
      </w:r>
    </w:p>
    <w:p w:rsidRDefault="00E46207" w:paraId="2A91A0F6" w:rsidP="004273B1" w:textId="3B79C54C" w:rsidR="004273B1" w:rsidRPr="004273B1">
      <w:pPr>
        <w:pStyle w:val="StepImage"/>
      </w:pPr>
      <w:r>
        <w:rPr>
          <w:noProof/>
        </w:rPr>
        <w:drawing>
          <wp:inline distT="0" distB="0" distL="0" distR="0">
            <wp:extent cx="5334000" cy="2971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852201.png"/>
                    <pic:cNvPicPr/>
                  </pic:nvPicPr>
                  <pic:blipFill>
                    <a:blip r:embed="rId29"/>
                    <a:stretch>
                      <a:fillRect/>
                    </a:stretch>
                  </pic:blipFill>
                  <pic:spPr>
                    <a:xfrm>
                      <a:off x="0" y="0"/>
                      <a:ext cx="5334000" cy="2971800"/>
                    </a:xfrm>
                    <a:prstGeom prst="rect">
                      <a:avLst/>
                    </a:prstGeom>
                  </pic:spPr>
                </pic:pic>
              </a:graphicData>
            </a:graphic>
          </wp:inline>
        </w:drawing>
      </w:r>
    </w:p>
    <w:p w:rsidRDefault="00E46207" w:paraId="2A91A0F6" w:rsidP="004273B1" w:textId="3B79C54C" w:rsidR="004273B1" w:rsidRPr="004273B1">
      <w:pPr>
        <w:pStyle w:val="StepInstructions"/>
      </w:pPr>
      <w:r>
        <w:t xml:space="preserve">Switch to the MS Word document, highlight and copy the rest of the document.</w:t>
      </w:r>
    </w:p>
    <w:p w:rsidRDefault="00E46207" w:paraId="2A91A0F6" w:rsidP="004273B1" w:textId="3B79C54C" w:rsidR="004273B1" w:rsidRPr="004273B1">
      <w:pPr>
        <w:pStyle w:val="StepImage"/>
      </w:pPr>
      <w:r>
        <w:rPr>
          <w:noProof/>
        </w:rPr>
        <w:drawing>
          <wp:inline distT="0" distB="0" distL="0" distR="0">
            <wp:extent cx="5334000" cy="36385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897706.png"/>
                    <pic:cNvPicPr/>
                  </pic:nvPicPr>
                  <pic:blipFill>
                    <a:blip r:embed="rId30"/>
                    <a:stretch>
                      <a:fillRect/>
                    </a:stretch>
                  </pic:blipFill>
                  <pic:spPr>
                    <a:xfrm>
                      <a:off x="0" y="0"/>
                      <a:ext cx="5334000" cy="3638550"/>
                    </a:xfrm>
                    <a:prstGeom prst="rect">
                      <a:avLst/>
                    </a:prstGeom>
                  </pic:spPr>
                </pic:pic>
              </a:graphicData>
            </a:graphic>
          </wp:inline>
        </w:drawing>
      </w:r>
    </w:p>
    <w:p w:rsidRDefault="00E46207" w:paraId="2A91A0F6" w:rsidP="004273B1" w:textId="3B79C54C" w:rsidR="004273B1" w:rsidRPr="004273B1">
      <w:pPr>
        <w:pStyle w:val="StepInstructions"/>
      </w:pPr>
      <w:r>
        <w:t xml:space="preserve">Paste the contents into the main section.</w:t>
      </w:r>
    </w:p>
    <w:p w:rsidRDefault="00E46207" w:paraId="2A91A0F6" w:rsidP="004273B1" w:textId="3B79C54C" w:rsidR="004273B1" w:rsidRPr="004273B1">
      <w:pPr>
        <w:pStyle w:val="StepInstructions"/>
      </w:pPr>
      <w:r>
        <w:t xml:space="preserve">1. This is the top level heading. We'll have to change it's style to an H3 because H2 and H1 are reserved for use above this section.</w:t>
      </w:r>
    </w:p>
    <w:p w:rsidRDefault="00E46207" w:paraId="2A91A0F6" w:rsidP="004273B1" w:textId="3B79C54C" w:rsidR="004273B1" w:rsidRPr="004273B1">
      <w:pPr>
        <w:pStyle w:val="StepInstructions"/>
      </w:pPr>
      <w:r>
        <w:t xml:space="preserve">2. You'll have to adjust for lines that don't wrap correctly, have more than one line break, etc. The WYSIWYG editor in OU Campus is much like editing in MS Word.</w:t>
      </w:r>
    </w:p>
    <w:p w:rsidRDefault="00E46207" w:paraId="2A91A0F6" w:rsidP="004273B1" w:textId="3B79C54C" w:rsidR="004273B1" w:rsidRPr="004273B1">
      <w:pPr>
        <w:pStyle w:val="StepInstructions"/>
      </w:pPr>
      <w:r>
        <w:t xml:space="preserve">3. This heading gets the next level style: H4 in this case.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Note: We'll add all the images in the end.</w:t>
      </w:r>
    </w:p>
    <w:p w:rsidRDefault="00E46207" w:paraId="2A91A0F6" w:rsidP="004273B1" w:textId="3B79C54C" w:rsidR="004273B1" w:rsidRPr="004273B1">
      <w:pPr>
        <w:pStyle w:val="StepImage"/>
      </w:pPr>
      <w:r>
        <w:rPr>
          <w:noProof/>
        </w:rPr>
        <w:drawing>
          <wp:inline distT="0" distB="0" distL="0" distR="0">
            <wp:extent cx="5334000" cy="2143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945430.png"/>
                    <pic:cNvPicPr/>
                  </pic:nvPicPr>
                  <pic:blipFill>
                    <a:blip r:embed="rId31"/>
                    <a:stretch>
                      <a:fillRect/>
                    </a:stretch>
                  </pic:blipFill>
                  <pic:spPr>
                    <a:xfrm>
                      <a:off x="0" y="0"/>
                      <a:ext cx="5334000" cy="2143125"/>
                    </a:xfrm>
                    <a:prstGeom prst="rect">
                      <a:avLst/>
                    </a:prstGeom>
                  </pic:spPr>
                </pic:pic>
              </a:graphicData>
            </a:graphic>
          </wp:inline>
        </w:drawing>
      </w:r>
    </w:p>
    <w:p w:rsidRDefault="00E46207" w:paraId="2A91A0F6" w:rsidP="004273B1" w:textId="3B79C54C" w:rsidR="004273B1" w:rsidRPr="004273B1">
      <w:pPr>
        <w:pStyle w:val="StepInstructions"/>
      </w:pPr>
      <w:r>
        <w:t xml:space="preserve">Highlight the text you need to change.</w:t>
      </w:r>
    </w:p>
    <w:p w:rsidRDefault="00E46207" w:paraId="2A91A0F6" w:rsidP="004273B1" w:textId="3B79C54C" w:rsidR="004273B1" w:rsidRPr="004273B1">
      <w:pPr>
        <w:pStyle w:val="StepImage"/>
      </w:pPr>
      <w:r>
        <w:rPr>
          <w:noProof/>
        </w:rPr>
        <w:drawing>
          <wp:inline distT="0" distB="0" distL="0" distR="0">
            <wp:extent cx="5334000" cy="38766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6989824.png"/>
                    <pic:cNvPicPr/>
                  </pic:nvPicPr>
                  <pic:blipFill>
                    <a:blip r:embed="rId32"/>
                    <a:stretch>
                      <a:fillRect/>
                    </a:stretch>
                  </pic:blipFill>
                  <pic:spPr>
                    <a:xfrm>
                      <a:off x="0" y="0"/>
                      <a:ext cx="5334000" cy="3876675"/>
                    </a:xfrm>
                    <a:prstGeom prst="rect">
                      <a:avLst/>
                    </a:prstGeom>
                  </pic:spPr>
                </pic:pic>
              </a:graphicData>
            </a:graphic>
          </wp:inline>
        </w:drawing>
      </w:r>
    </w:p>
    <w:p w:rsidRDefault="00E46207" w:paraId="2A91A0F6" w:rsidP="004273B1" w:textId="3B79C54C" w:rsidR="004273B1" w:rsidRPr="004273B1">
      <w:pPr>
        <w:pStyle w:val="StepInstructions"/>
      </w:pPr>
      <w:r>
        <w:t xml:space="preserve">Choose the correct type from the pull-down menu: Paragraph in this case.</w:t>
      </w:r>
    </w:p>
    <w:p w:rsidRDefault="00E46207" w:paraId="2A91A0F6" w:rsidP="004273B1" w:textId="3B79C54C" w:rsidR="004273B1" w:rsidRPr="004273B1">
      <w:pPr>
        <w:pStyle w:val="StepImage"/>
      </w:pPr>
      <w:r>
        <w:rPr>
          <w:noProof/>
        </w:rPr>
        <w:drawing>
          <wp:inline distT="0" distB="0" distL="0" distR="0">
            <wp:extent cx="4095750" cy="2466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032355.png"/>
                    <pic:cNvPicPr/>
                  </pic:nvPicPr>
                  <pic:blipFill>
                    <a:blip r:embed="rId33"/>
                    <a:stretch>
                      <a:fillRect/>
                    </a:stretch>
                  </pic:blipFill>
                  <pic:spPr>
                    <a:xfrm>
                      <a:off x="0" y="0"/>
                      <a:ext cx="4095750" cy="2466975"/>
                    </a:xfrm>
                    <a:prstGeom prst="rect">
                      <a:avLst/>
                    </a:prstGeom>
                  </pic:spPr>
                </pic:pic>
              </a:graphicData>
            </a:graphic>
          </wp:inline>
        </w:drawing>
      </w:r>
    </w:p>
    <w:p w:rsidRDefault="00E46207" w:paraId="2A91A0F6" w:rsidP="004273B1" w:textId="3B79C54C" w:rsidR="004273B1" w:rsidRPr="004273B1">
      <w:pPr>
        <w:pStyle w:val="StepInstructions"/>
      </w:pPr>
      <w:r>
        <w:t xml:space="preserve">Do the same for the headings</w:t>
      </w:r>
    </w:p>
    <w:p w:rsidRDefault="00E46207" w:paraId="2A91A0F6" w:rsidP="004273B1" w:textId="3B79C54C" w:rsidR="004273B1" w:rsidRPr="004273B1">
      <w:pPr>
        <w:pStyle w:val="StepImage"/>
      </w:pPr>
      <w:r>
        <w:rPr>
          <w:noProof/>
        </w:rPr>
        <w:drawing>
          <wp:inline distT="0" distB="0" distL="0" distR="0">
            <wp:extent cx="5334000" cy="3009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170474.png"/>
                    <pic:cNvPicPr/>
                  </pic:nvPicPr>
                  <pic:blipFill>
                    <a:blip r:embed="rId34"/>
                    <a:stretch>
                      <a:fillRect/>
                    </a:stretch>
                  </pic:blipFill>
                  <pic:spPr>
                    <a:xfrm>
                      <a:off x="0" y="0"/>
                      <a:ext cx="5334000" cy="3009900"/>
                    </a:xfrm>
                    <a:prstGeom prst="rect">
                      <a:avLst/>
                    </a:prstGeom>
                  </pic:spPr>
                </pic:pic>
              </a:graphicData>
            </a:graphic>
          </wp:inline>
        </w:drawing>
      </w:r>
    </w:p>
    <w:p w:rsidRDefault="00E46207" w:paraId="2A91A0F6" w:rsidP="004273B1" w:textId="3B79C54C" w:rsidR="004273B1" w:rsidRPr="004273B1">
      <w:pPr>
        <w:pStyle w:val="StepInstructions"/>
      </w:pPr>
      <w:r>
        <w:t xml:space="preserve">Save the main section when done. It should be looking more readable now.</w:t>
      </w:r>
    </w:p>
    <w:p w:rsidRDefault="00E46207" w:paraId="2A91A0F6" w:rsidP="004273B1" w:textId="3B79C54C" w:rsidR="004273B1" w:rsidRPr="004273B1">
      <w:pPr>
        <w:pStyle w:val="Heading2"/>
      </w:pPr>
      <w:bookmarkStart w:name="Step823" w:id="1006"/>
      <w:r>
        <w:t>Change the look of the Top Content section text</w:t>
      </w:r>
      <w:bookmarkEnd w:id="1006"/>
    </w:p>
    <w:p w:rsidRDefault="00E46207" w:paraId="2A91A0F6" w:rsidP="004273B1" w:textId="3B79C54C" w:rsidR="004273B1" w:rsidRPr="004273B1">
      <w:pPr>
        <w:pStyle w:val="StepImage"/>
      </w:pPr>
      <w:r>
        <w:rPr>
          <w:noProof/>
        </w:rPr>
        <w:drawing>
          <wp:inline distT="0" distB="0" distL="0" distR="0">
            <wp:extent cx="5334000" cy="13239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401770.png"/>
                    <pic:cNvPicPr/>
                  </pic:nvPicPr>
                  <pic:blipFill>
                    <a:blip r:embed="rId35"/>
                    <a:stretch>
                      <a:fillRect/>
                    </a:stretch>
                  </pic:blipFill>
                  <pic:spPr>
                    <a:xfrm>
                      <a:off x="0" y="0"/>
                      <a:ext cx="5334000" cy="1323975"/>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Top Content button.</w:t>
      </w:r>
    </w:p>
    <w:p w:rsidRDefault="00E46207" w:paraId="2A91A0F6" w:rsidP="004273B1" w:textId="3B79C54C" w:rsidR="004273B1" w:rsidRPr="004273B1">
      <w:pPr>
        <w:pStyle w:val="StepInstructions"/>
      </w:pPr>
      <w:r>
        <w:t xml:space="preserve">Click on the source code part button on the toolbar.</w:t>
      </w:r>
    </w:p>
    <w:p w:rsidRDefault="00E46207" w:paraId="2A91A0F6" w:rsidP="004273B1" w:textId="3B79C54C" w:rsidR="004273B1" w:rsidRPr="004273B1">
      <w:pPr>
        <w:pStyle w:val="StepImage"/>
      </w:pPr>
      <w:r>
        <w:rPr>
          <w:noProof/>
        </w:rPr>
        <w:drawing>
          <wp:inline distT="0" distB="0" distL="0" distR="0">
            <wp:extent cx="5172075" cy="12192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442549.png"/>
                    <pic:cNvPicPr/>
                  </pic:nvPicPr>
                  <pic:blipFill>
                    <a:blip r:embed="rId36"/>
                    <a:stretch>
                      <a:fillRect/>
                    </a:stretch>
                  </pic:blipFill>
                  <pic:spPr>
                    <a:xfrm>
                      <a:off x="0" y="0"/>
                      <a:ext cx="5172075" cy="1219200"/>
                    </a:xfrm>
                    <a:prstGeom prst="rect">
                      <a:avLst/>
                    </a:prstGeom>
                  </pic:spPr>
                </pic:pic>
              </a:graphicData>
            </a:graphic>
          </wp:inline>
        </w:drawing>
      </w:r>
    </w:p>
    <w:p w:rsidRDefault="00E46207" w:paraId="2A91A0F6" w:rsidP="004273B1" w:textId="3B79C54C" w:rsidR="004273B1" w:rsidRPr="004273B1">
      <w:pPr>
        <w:pStyle w:val="StepInstructions"/>
      </w:pPr>
      <w:r>
        <w:t xml:space="preserve">The source code view shows us the special codes.</w:t>
      </w:r>
    </w:p>
    <w:p w:rsidRDefault="00E46207" w:paraId="2A91A0F6" w:rsidP="004273B1" w:textId="3B79C54C" w:rsidR="004273B1" w:rsidRPr="004273B1">
      <w:pPr>
        <w:pStyle w:val="StepImage"/>
      </w:pPr>
      <w:r>
        <w:rPr>
          <w:noProof/>
        </w:rPr>
        <w:drawing>
          <wp:inline distT="0" distB="0" distL="0" distR="0">
            <wp:extent cx="5105400" cy="7905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717151.png"/>
                    <pic:cNvPicPr/>
                  </pic:nvPicPr>
                  <pic:blipFill>
                    <a:blip r:embed="rId37"/>
                    <a:stretch>
                      <a:fillRect/>
                    </a:stretch>
                  </pic:blipFill>
                  <pic:spPr>
                    <a:xfrm>
                      <a:off x="0" y="0"/>
                      <a:ext cx="5105400" cy="790575"/>
                    </a:xfrm>
                    <a:prstGeom prst="rect">
                      <a:avLst/>
                    </a:prstGeom>
                  </pic:spPr>
                </pic:pic>
              </a:graphicData>
            </a:graphic>
          </wp:inline>
        </w:drawing>
      </w:r>
    </w:p>
    <w:p w:rsidRDefault="00E46207" w:paraId="2A91A0F6" w:rsidP="004273B1" w:textId="3B79C54C" w:rsidR="004273B1" w:rsidRPr="004273B1">
      <w:pPr>
        <w:pStyle w:val="StepInstructions"/>
      </w:pPr>
      <w:r>
        <w:t xml:space="preserve">Change the paragraph class on the "p" tag from the MS Word class of "LessonDescription" to the OU Campus class of "blockquote-big." This part is advanced and requires basic HTML knowledge, so you might need some help with it. </w:t>
      </w:r>
    </w:p>
    <w:p w:rsidRDefault="00E46207" w:paraId="2A91A0F6" w:rsidP="004273B1" w:textId="3B79C54C" w:rsidR="004273B1" w:rsidRPr="004273B1">
      <w:pPr>
        <w:pStyle w:val="StepImage"/>
      </w:pPr>
      <w:r>
        <w:rPr>
          <w:noProof/>
        </w:rPr>
        <w:drawing>
          <wp:inline distT="0" distB="0" distL="0" distR="0">
            <wp:extent cx="5334000" cy="9144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744621.png"/>
                    <pic:cNvPicPr/>
                  </pic:nvPicPr>
                  <pic:blipFill>
                    <a:blip r:embed="rId38"/>
                    <a:stretch>
                      <a:fillRect/>
                    </a:stretch>
                  </pic:blipFill>
                  <pic:spPr>
                    <a:xfrm>
                      <a:off x="0" y="0"/>
                      <a:ext cx="5334000" cy="914400"/>
                    </a:xfrm>
                    <a:prstGeom prst="rect">
                      <a:avLst/>
                    </a:prstGeom>
                  </pic:spPr>
                </pic:pic>
              </a:graphicData>
            </a:graphic>
          </wp:inline>
        </w:drawing>
      </w:r>
    </w:p>
    <w:p w:rsidRDefault="00E46207" w:paraId="2A91A0F6" w:rsidP="004273B1" w:textId="3B79C54C" w:rsidR="004273B1" w:rsidRPr="004273B1">
      <w:pPr>
        <w:pStyle w:val="StepInstructions"/>
      </w:pPr>
      <w:r>
        <w:t xml:space="preserve">Save the section and you'll see a preview of the changes.</w:t>
      </w:r>
    </w:p>
    <w:p w:rsidRDefault="00E46207" w:paraId="2A91A0F6" w:rsidP="004273B1" w:textId="3B79C54C" w:rsidR="004273B1" w:rsidRPr="004273B1">
      <w:pPr>
        <w:pStyle w:val="Heading2"/>
      </w:pPr>
      <w:bookmarkStart w:name="Step828" w:id="1007"/>
      <w:r>
        <w:t>Switch to Folder View</w:t>
      </w:r>
      <w:bookmarkEnd w:id="1007"/>
    </w:p>
    <w:p w:rsidRDefault="00E46207" w:paraId="2A91A0F6" w:rsidP="004273B1" w:textId="3B79C54C" w:rsidR="004273B1" w:rsidRPr="004273B1">
      <w:pPr>
        <w:pStyle w:val="StepImage"/>
      </w:pPr>
      <w:r>
        <w:rPr>
          <w:noProof/>
        </w:rPr>
        <w:drawing>
          <wp:inline distT="0" distB="0" distL="0" distR="0">
            <wp:extent cx="2724150" cy="4953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7881255.png"/>
                    <pic:cNvPicPr/>
                  </pic:nvPicPr>
                  <pic:blipFill>
                    <a:blip r:embed="rId39"/>
                    <a:stretch>
                      <a:fillRect/>
                    </a:stretch>
                  </pic:blipFill>
                  <pic:spPr>
                    <a:xfrm>
                      <a:off x="0" y="0"/>
                      <a:ext cx="2724150" cy="49530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Pages breadcrumb to show the folder view.</w:t>
      </w:r>
    </w:p>
    <w:p w:rsidRDefault="00E46207" w:paraId="2A91A0F6" w:rsidP="004273B1" w:textId="3B79C54C" w:rsidR="004273B1" w:rsidRPr="004273B1">
      <w:pPr>
        <w:pStyle w:val="StepImage"/>
      </w:pPr>
      <w:r>
        <w:rPr>
          <w:noProof/>
        </w:rPr>
        <w:drawing>
          <wp:inline distT="0" distB="0" distL="0" distR="0">
            <wp:extent cx="5334000" cy="2324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144356.png"/>
                    <pic:cNvPicPr/>
                  </pic:nvPicPr>
                  <pic:blipFill>
                    <a:blip r:embed="rId40"/>
                    <a:stretch>
                      <a:fillRect/>
                    </a:stretch>
                  </pic:blipFill>
                  <pic:spPr>
                    <a:xfrm>
                      <a:off x="0" y="0"/>
                      <a:ext cx="5334000" cy="2324100"/>
                    </a:xfrm>
                    <a:prstGeom prst="rect">
                      <a:avLst/>
                    </a:prstGeom>
                  </pic:spPr>
                </pic:pic>
              </a:graphicData>
            </a:graphic>
          </wp:inline>
        </w:drawing>
      </w:r>
    </w:p>
    <w:p w:rsidRDefault="00E46207" w:paraId="2A91A0F6" w:rsidP="004273B1" w:textId="3B79C54C" w:rsidR="004273B1" w:rsidRPr="004273B1">
      <w:pPr>
        <w:pStyle w:val="StepInstructions"/>
      </w:pPr>
      <w:r>
        <w:t xml:space="preserve">1. _nav.inc contains the HTML code for the right-side navigation area for all pages in this folder. Editing this is advanced and requires basic HTML knowledge, so you might need some help with it. </w:t>
      </w:r>
    </w:p>
    <w:p w:rsidRDefault="00E46207" w:paraId="2A91A0F6" w:rsidP="004273B1" w:textId="3B79C54C" w:rsidR="004273B1" w:rsidRPr="004273B1">
      <w:pPr>
        <w:pStyle w:val="StepInstructions"/>
      </w:pPr>
      <w:r>
        <w:t xml:space="preserve">2. The _props.pcf stores properties information. Please get help if you need to edit this.</w:t>
      </w:r>
    </w:p>
    <w:p w:rsidRDefault="00E46207" w:paraId="2A91A0F6" w:rsidP="004273B1" w:textId="3B79C54C" w:rsidR="004273B1" w:rsidRPr="004273B1">
      <w:pPr>
        <w:pStyle w:val="StepInstructions"/>
      </w:pPr>
      <w:r>
        <w:t xml:space="preserve">3. The docs folder is where you store attachments like PDF files. You can create more sub-folders beneath the docs folder for organization.</w:t>
      </w:r>
    </w:p>
    <w:p w:rsidRDefault="00E46207" w:paraId="2A91A0F6" w:rsidP="004273B1" w:textId="3B79C54C" w:rsidR="004273B1" w:rsidRPr="004273B1">
      <w:pPr>
        <w:pStyle w:val="StepInstructions"/>
      </w:pPr>
      <w:r>
        <w:t xml:space="preserve">4. The images  folder is where you store images used in the web pages. You can create more sub-folders beneath the docs folder for organization.</w:t>
      </w:r>
    </w:p>
    <w:p w:rsidRDefault="00E46207" w:paraId="2A91A0F6" w:rsidP="004273B1" w:textId="3B79C54C" w:rsidR="004273B1" w:rsidRPr="004273B1">
      <w:pPr>
        <w:pStyle w:val="StepInstructions"/>
      </w:pPr>
      <w:r>
        <w:t xml:space="preserve">5. File names ending with the .pcf extension are web pages. In the CMS, these wail have a .pcf extension. When published to our website, they will have a .aspx extension. The index page is the home page for the folder. You can have many web pages in a folder and create more sub-folders for organization.</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830" w:id="1008"/>
      <w:r>
        <w:t>Upload Images to the Images Folder</w:t>
      </w:r>
      <w:bookmarkEnd w:id="1008"/>
    </w:p>
    <w:p w:rsidRDefault="00E46207" w:paraId="2A91A0F6" w:rsidP="004273B1" w:textId="3B79C54C" w:rsidR="004273B1" w:rsidRPr="004273B1">
      <w:pPr>
        <w:pStyle w:val="StepImage"/>
      </w:pPr>
      <w:r>
        <w:rPr>
          <w:noProof/>
        </w:rPr>
        <w:drawing>
          <wp:inline distT="0" distB="0" distL="0" distR="0">
            <wp:extent cx="5334000" cy="12382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174568.png"/>
                    <pic:cNvPicPr/>
                  </pic:nvPicPr>
                  <pic:blipFill>
                    <a:blip r:embed="rId41"/>
                    <a:stretch>
                      <a:fillRect/>
                    </a:stretch>
                  </pic:blipFill>
                  <pic:spPr>
                    <a:xfrm>
                      <a:off x="0" y="0"/>
                      <a:ext cx="5334000" cy="12382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images folder. </w:t>
      </w:r>
    </w:p>
    <w:p w:rsidRDefault="00E46207" w:paraId="2A91A0F6" w:rsidP="004273B1" w:textId="3B79C54C" w:rsidR="004273B1" w:rsidRPr="004273B1">
      <w:pPr>
        <w:pStyle w:val="StepInstructions"/>
      </w:pPr>
      <w:r>
        <w:t xml:space="preserve">Click on the Upload button.</w:t>
      </w:r>
    </w:p>
    <w:p w:rsidRDefault="00E46207" w:paraId="2A91A0F6" w:rsidP="004273B1" w:textId="3B79C54C" w:rsidR="004273B1" w:rsidRPr="004273B1">
      <w:pPr>
        <w:pStyle w:val="StepImage"/>
      </w:pPr>
      <w:r>
        <w:rPr>
          <w:noProof/>
        </w:rPr>
        <w:drawing>
          <wp:inline distT="0" distB="0" distL="0" distR="0">
            <wp:extent cx="5334000" cy="3286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249424.png"/>
                    <pic:cNvPicPr/>
                  </pic:nvPicPr>
                  <pic:blipFill>
                    <a:blip r:embed="rId42"/>
                    <a:stretch>
                      <a:fillRect/>
                    </a:stretch>
                  </pic:blipFill>
                  <pic:spPr>
                    <a:xfrm>
                      <a:off x="0" y="0"/>
                      <a:ext cx="5334000" cy="3286125"/>
                    </a:xfrm>
                    <a:prstGeom prst="rect">
                      <a:avLst/>
                    </a:prstGeom>
                  </pic:spPr>
                </pic:pic>
              </a:graphicData>
            </a:graphic>
          </wp:inline>
        </w:drawing>
      </w:r>
    </w:p>
    <w:p w:rsidRDefault="00E46207" w:paraId="2A91A0F6" w:rsidP="004273B1" w:textId="3B79C54C" w:rsidR="004273B1" w:rsidRPr="004273B1">
      <w:pPr>
        <w:pStyle w:val="StepInstructions"/>
      </w:pPr>
      <w:r>
        <w:t xml:space="preserve">Drag and drop an image or multiple images from your computer to the upload page. This example shows me uploading the OU Campus logo.</w:t>
      </w:r>
    </w:p>
    <w:p w:rsidRDefault="00E46207" w:paraId="2A91A0F6" w:rsidP="004273B1" w:textId="3B79C54C" w:rsidR="004273B1" w:rsidRPr="004273B1">
      <w:pPr>
        <w:pStyle w:val="StepImage"/>
      </w:pPr>
      <w:r>
        <w:rPr>
          <w:noProof/>
        </w:rPr>
        <w:drawing>
          <wp:inline distT="0" distB="0" distL="0" distR="0">
            <wp:extent cx="5334000" cy="2971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281708.png"/>
                    <pic:cNvPicPr/>
                  </pic:nvPicPr>
                  <pic:blipFill>
                    <a:blip r:embed="rId43"/>
                    <a:stretch>
                      <a:fillRect/>
                    </a:stretch>
                  </pic:blipFill>
                  <pic:spPr>
                    <a:xfrm>
                      <a:off x="0" y="0"/>
                      <a:ext cx="5334000" cy="2971800"/>
                    </a:xfrm>
                    <a:prstGeom prst="rect">
                      <a:avLst/>
                    </a:prstGeom>
                  </pic:spPr>
                </pic:pic>
              </a:graphicData>
            </a:graphic>
          </wp:inline>
        </w:drawing>
      </w:r>
    </w:p>
    <w:p w:rsidRDefault="00E46207" w:paraId="2A91A0F6" w:rsidP="004273B1" w:textId="3B79C54C" w:rsidR="004273B1" w:rsidRPr="004273B1">
      <w:pPr>
        <w:pStyle w:val="StepInstructions"/>
      </w:pPr>
      <w:r>
        <w:t xml:space="preserve">You will see the files listed.</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on the Start Upload button.</w:t>
      </w:r>
    </w:p>
    <w:p w:rsidRDefault="00E46207" w:paraId="2A91A0F6" w:rsidP="004273B1" w:textId="3B79C54C" w:rsidR="004273B1" w:rsidRPr="004273B1">
      <w:pPr>
        <w:pStyle w:val="StepImage"/>
      </w:pPr>
      <w:r>
        <w:rPr>
          <w:noProof/>
        </w:rPr>
        <w:drawing>
          <wp:inline distT="0" distB="0" distL="0" distR="0">
            <wp:extent cx="3000375" cy="10953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306767.png"/>
                    <pic:cNvPicPr/>
                  </pic:nvPicPr>
                  <pic:blipFill>
                    <a:blip r:embed="rId44"/>
                    <a:stretch>
                      <a:fillRect/>
                    </a:stretch>
                  </pic:blipFill>
                  <pic:spPr>
                    <a:xfrm>
                      <a:off x="0" y="0"/>
                      <a:ext cx="3000375" cy="1095375"/>
                    </a:xfrm>
                    <a:prstGeom prst="rect">
                      <a:avLst/>
                    </a:prstGeom>
                  </pic:spPr>
                </pic:pic>
              </a:graphicData>
            </a:graphic>
          </wp:inline>
        </w:drawing>
      </w:r>
    </w:p>
    <w:p w:rsidRDefault="00E46207" w:paraId="2A91A0F6" w:rsidP="004273B1" w:textId="3B79C54C" w:rsidR="004273B1" w:rsidRPr="004273B1">
      <w:pPr>
        <w:pStyle w:val="StepInstructions"/>
      </w:pPr>
      <w:r>
        <w:t xml:space="preserve">You'll see the images listed in the folder.</w:t>
      </w:r>
    </w:p>
    <w:p w:rsidRDefault="00E46207" w:paraId="2A91A0F6" w:rsidP="004273B1" w:textId="3B79C54C" w:rsidR="004273B1" w:rsidRPr="004273B1">
      <w:pPr>
        <w:pStyle w:val="StepImage"/>
      </w:pPr>
      <w:r>
        <w:rPr>
          <w:noProof/>
        </w:rPr>
        <w:drawing>
          <wp:inline distT="0" distB="0" distL="0" distR="0">
            <wp:extent cx="5334000" cy="19050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744180.png"/>
                    <pic:cNvPicPr/>
                  </pic:nvPicPr>
                  <pic:blipFill>
                    <a:blip r:embed="rId45"/>
                    <a:stretch>
                      <a:fillRect/>
                    </a:stretch>
                  </pic:blipFill>
                  <pic:spPr>
                    <a:xfrm>
                      <a:off x="0" y="0"/>
                      <a:ext cx="5334000" cy="1905000"/>
                    </a:xfrm>
                    <a:prstGeom prst="rect">
                      <a:avLst/>
                    </a:prstGeom>
                  </pic:spPr>
                </pic:pic>
              </a:graphicData>
            </a:graphic>
          </wp:inline>
        </w:drawing>
      </w:r>
    </w:p>
    <w:p w:rsidRDefault="00E46207" w:paraId="2A91A0F6" w:rsidP="004273B1" w:textId="3B79C54C" w:rsidR="004273B1" w:rsidRPr="004273B1">
      <w:pPr>
        <w:pStyle w:val="StepInstructions"/>
      </w:pPr>
      <w:r>
        <w:t xml:space="preserve">You can use the image tools built into OU Campus to resize the image to the exact size you are going to use. Please ask me for more information about how and why to resize images.</w:t>
      </w:r>
    </w:p>
    <w:p w:rsidRDefault="00E46207" w:paraId="2A91A0F6" w:rsidP="004273B1" w:textId="3B79C54C" w:rsidR="004273B1" w:rsidRPr="004273B1">
      <w:pPr>
        <w:pStyle w:val="StepImage"/>
      </w:pPr>
      <w:r>
        <w:rPr>
          <w:noProof/>
        </w:rPr>
        <w:drawing>
          <wp:inline distT="0" distB="0" distL="0" distR="0">
            <wp:extent cx="5334000" cy="18002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761205.png"/>
                    <pic:cNvPicPr/>
                  </pic:nvPicPr>
                  <pic:blipFill>
                    <a:blip r:embed="rId46"/>
                    <a:stretch>
                      <a:fillRect/>
                    </a:stretch>
                  </pic:blipFill>
                  <pic:spPr>
                    <a:xfrm>
                      <a:off x="0" y="0"/>
                      <a:ext cx="5334000" cy="1800225"/>
                    </a:xfrm>
                    <a:prstGeom prst="rect">
                      <a:avLst/>
                    </a:prstGeom>
                  </pic:spPr>
                </pic:pic>
              </a:graphicData>
            </a:graphic>
          </wp:inline>
        </w:drawing>
      </w:r>
    </w:p>
    <w:p w:rsidRDefault="00E46207" w:paraId="2A91A0F6" w:rsidP="004273B1" w:textId="3B79C54C" w:rsidR="004273B1" w:rsidRPr="004273B1">
      <w:pPr>
        <w:pStyle w:val="StepImage"/>
      </w:pPr>
      <w:r>
        <w:rPr>
          <w:noProof/>
        </w:rPr>
        <w:drawing>
          <wp:inline distT="0" distB="0" distL="0" distR="0">
            <wp:extent cx="4733925" cy="45815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837008.png"/>
                    <pic:cNvPicPr/>
                  </pic:nvPicPr>
                  <pic:blipFill>
                    <a:blip r:embed="rId47"/>
                    <a:stretch>
                      <a:fillRect/>
                    </a:stretch>
                  </pic:blipFill>
                  <pic:spPr>
                    <a:xfrm>
                      <a:off x="0" y="0"/>
                      <a:ext cx="4733925" cy="4581525"/>
                    </a:xfrm>
                    <a:prstGeom prst="rect">
                      <a:avLst/>
                    </a:prstGeom>
                  </pic:spPr>
                </pic:pic>
              </a:graphicData>
            </a:graphic>
          </wp:inline>
        </w:drawing>
      </w:r>
    </w:p>
    <w:p w:rsidRDefault="00E46207" w:paraId="2A91A0F6" w:rsidP="004273B1" w:textId="3B79C54C" w:rsidR="004273B1" w:rsidRPr="004273B1">
      <w:pPr>
        <w:pStyle w:val="StepInstructions"/>
      </w:pPr>
      <w:r>
        <w:t xml:space="preserve">You need to submit all changes (web pages, images, docs) for approval before you'll see them on the website.</w:t>
      </w:r>
    </w:p>
    <w:p w:rsidRDefault="00E46207" w:paraId="2A91A0F6" w:rsidP="004273B1" w:textId="3B79C54C" w:rsidR="004273B1" w:rsidRPr="004273B1">
      <w:pPr>
        <w:pStyle w:val="StepImage"/>
      </w:pPr>
      <w:r>
        <w:rPr>
          <w:noProof/>
        </w:rPr>
        <w:drawing>
          <wp:inline distT="0" distB="0" distL="0" distR="0">
            <wp:extent cx="3638550" cy="438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928065.png"/>
                    <pic:cNvPicPr/>
                  </pic:nvPicPr>
                  <pic:blipFill>
                    <a:blip r:embed="rId48"/>
                    <a:stretch>
                      <a:fillRect/>
                    </a:stretch>
                  </pic:blipFill>
                  <pic:spPr>
                    <a:xfrm>
                      <a:off x="0" y="0"/>
                      <a:ext cx="3638550" cy="438150"/>
                    </a:xfrm>
                    <a:prstGeom prst="rect">
                      <a:avLst/>
                    </a:prstGeom>
                  </pic:spPr>
                </pic:pic>
              </a:graphicData>
            </a:graphic>
          </wp:inline>
        </w:drawing>
      </w:r>
    </w:p>
    <w:p w:rsidRDefault="00E46207" w:paraId="2A91A0F6" w:rsidP="004273B1" w:textId="3B79C54C" w:rsidR="004273B1" w:rsidRPr="004273B1">
      <w:pPr>
        <w:pStyle w:val="StepImage"/>
      </w:pPr>
      <w:r>
        <w:rPr>
          <w:noProof/>
        </w:rPr>
        <w:drawing>
          <wp:inline distT="0" distB="0" distL="0" distR="0">
            <wp:extent cx="3905250" cy="36861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104574.png"/>
                    <pic:cNvPicPr/>
                  </pic:nvPicPr>
                  <pic:blipFill>
                    <a:blip r:embed="rId49"/>
                    <a:stretch>
                      <a:fillRect/>
                    </a:stretch>
                  </pic:blipFill>
                  <pic:spPr>
                    <a:xfrm>
                      <a:off x="0" y="0"/>
                      <a:ext cx="3905250" cy="3686175"/>
                    </a:xfrm>
                    <a:prstGeom prst="rect">
                      <a:avLst/>
                    </a:prstGeom>
                  </pic:spPr>
                </pic:pic>
              </a:graphicData>
            </a:graphic>
          </wp:inline>
        </w:drawing>
      </w:r>
    </w:p>
    <w:p w:rsidRDefault="00E46207" w:paraId="2A91A0F6" w:rsidP="004273B1" w:textId="3B79C54C" w:rsidR="004273B1" w:rsidRPr="004273B1">
      <w:pPr>
        <w:pStyle w:val="StepInstructions"/>
      </w:pPr>
      <w:r>
        <w:t xml:space="preserve">You'll receive a message when an admin approves your changes and published the content.</w:t>
      </w:r>
    </w:p>
    <w:p w:rsidRDefault="00E46207" w:paraId="2A91A0F6" w:rsidP="004273B1" w:textId="3B79C54C" w:rsidR="004273B1" w:rsidRPr="004273B1">
      <w:pPr>
        <w:pStyle w:val="StepImage"/>
      </w:pPr>
      <w:r>
        <w:rPr>
          <w:noProof/>
        </w:rPr>
        <w:drawing>
          <wp:inline distT="0" distB="0" distL="0" distR="0">
            <wp:extent cx="5334000" cy="10953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128271.png"/>
                    <pic:cNvPicPr/>
                  </pic:nvPicPr>
                  <pic:blipFill>
                    <a:blip r:embed="rId50"/>
                    <a:stretch>
                      <a:fillRect/>
                    </a:stretch>
                  </pic:blipFill>
                  <pic:spPr>
                    <a:xfrm>
                      <a:off x="0" y="0"/>
                      <a:ext cx="5334000" cy="1095375"/>
                    </a:xfrm>
                    <a:prstGeom prst="rect">
                      <a:avLst/>
                    </a:prstGeom>
                  </pic:spPr>
                </pic:pic>
              </a:graphicData>
            </a:graphic>
          </wp:inline>
        </w:drawing>
      </w:r>
    </w:p>
    <w:p w:rsidRDefault="00E46207" w:paraId="2A91A0F6" w:rsidP="004273B1" w:textId="3B79C54C" w:rsidR="004273B1" w:rsidRPr="004273B1">
      <w:pPr>
        <w:pStyle w:val="StepImage"/>
      </w:pPr>
      <w:r>
        <w:rPr>
          <w:noProof/>
        </w:rPr>
        <w:drawing>
          <wp:inline distT="0" distB="0" distL="0" distR="0">
            <wp:extent cx="4981575" cy="25812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340029.png"/>
                    <pic:cNvPicPr/>
                  </pic:nvPicPr>
                  <pic:blipFill>
                    <a:blip r:embed="rId51"/>
                    <a:stretch>
                      <a:fillRect/>
                    </a:stretch>
                  </pic:blipFill>
                  <pic:spPr>
                    <a:xfrm>
                      <a:off x="0" y="0"/>
                      <a:ext cx="4981575" cy="2581275"/>
                    </a:xfrm>
                    <a:prstGeom prst="rect">
                      <a:avLst/>
                    </a:prstGeom>
                  </pic:spPr>
                </pic:pic>
              </a:graphicData>
            </a:graphic>
          </wp:inline>
        </w:drawing>
      </w:r>
    </w:p>
    <w:p w:rsidRDefault="00E46207" w:paraId="2A91A0F6" w:rsidP="004273B1" w:textId="3B79C54C" w:rsidR="004273B1" w:rsidRPr="004273B1">
      <w:pPr>
        <w:pStyle w:val="Heading2"/>
      </w:pPr>
      <w:bookmarkStart w:name="Step835" w:id="1009"/>
      <w:r>
        <w:t>Add the Logo to the Top Content Section</w:t>
      </w:r>
      <w:bookmarkEnd w:id="1009"/>
    </w:p>
    <w:p w:rsidRDefault="00E46207" w:paraId="2A91A0F6" w:rsidP="004273B1" w:textId="3B79C54C" w:rsidR="004273B1" w:rsidRPr="004273B1">
      <w:pPr>
        <w:pStyle w:val="StepImage"/>
      </w:pPr>
      <w:r>
        <w:rPr>
          <w:noProof/>
        </w:rPr>
        <w:drawing>
          <wp:inline distT="0" distB="0" distL="0" distR="0">
            <wp:extent cx="5133975" cy="23907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376637.png"/>
                    <pic:cNvPicPr/>
                  </pic:nvPicPr>
                  <pic:blipFill>
                    <a:blip r:embed="rId52"/>
                    <a:stretch>
                      <a:fillRect/>
                    </a:stretch>
                  </pic:blipFill>
                  <pic:spPr>
                    <a:xfrm>
                      <a:off x="0" y="0"/>
                      <a:ext cx="5133975" cy="2390775"/>
                    </a:xfrm>
                    <a:prstGeom prst="rect">
                      <a:avLst/>
                    </a:prstGeom>
                  </pic:spPr>
                </pic:pic>
              </a:graphicData>
            </a:graphic>
          </wp:inline>
        </w:drawing>
      </w:r>
    </w:p>
    <w:p w:rsidRDefault="00E46207" w:paraId="2A91A0F6" w:rsidP="004273B1" w:textId="3B79C54C" w:rsidR="004273B1" w:rsidRPr="004273B1">
      <w:pPr>
        <w:pStyle w:val="StepInstructions"/>
      </w:pPr>
      <w:r>
        <w:t xml:space="preserve">Edit the Top Content section.</w:t>
      </w:r>
    </w:p>
    <w:p w:rsidRDefault="00E46207" w:paraId="2A91A0F6" w:rsidP="004273B1" w:textId="3B79C54C" w:rsidR="004273B1" w:rsidRPr="004273B1">
      <w:pPr>
        <w:pStyle w:val="StepInstructions"/>
      </w:pPr>
      <w:r>
        <w:t xml:space="preserve">1. Click in the content at the beginning of the line where you want to insert the image.</w:t>
      </w:r>
    </w:p>
    <w:p w:rsidRDefault="00E46207" w:paraId="2A91A0F6" w:rsidP="004273B1" w:textId="3B79C54C" w:rsidR="004273B1" w:rsidRPr="004273B1">
      <w:pPr>
        <w:pStyle w:val="StepInstructions"/>
      </w:pPr>
      <w:r>
        <w:t xml:space="preserve">2. Click on the Insert/Edit image button on the toolbar.</w:t>
      </w:r>
    </w:p>
    <w:p w:rsidRDefault="00E46207" w:paraId="2A91A0F6" w:rsidP="004273B1" w:textId="3B79C54C" w:rsidR="004273B1" w:rsidRPr="004273B1">
      <w:pPr>
        <w:pStyle w:val="StepImage"/>
      </w:pPr>
      <w:r>
        <w:rPr>
          <w:noProof/>
        </w:rPr>
        <w:drawing>
          <wp:inline distT="0" distB="0" distL="0" distR="0">
            <wp:extent cx="4010025" cy="3867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392460.png"/>
                    <pic:cNvPicPr/>
                  </pic:nvPicPr>
                  <pic:blipFill>
                    <a:blip r:embed="rId53"/>
                    <a:stretch>
                      <a:fillRect/>
                    </a:stretch>
                  </pic:blipFill>
                  <pic:spPr>
                    <a:xfrm>
                      <a:off x="0" y="0"/>
                      <a:ext cx="4010025" cy="38671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browse button to select the image.</w:t>
      </w:r>
    </w:p>
    <w:p w:rsidRDefault="00E46207" w:paraId="2A91A0F6" w:rsidP="004273B1" w:textId="3B79C54C" w:rsidR="004273B1" w:rsidRPr="004273B1">
      <w:pPr>
        <w:pStyle w:val="StepImage"/>
      </w:pPr>
      <w:r>
        <w:rPr>
          <w:noProof/>
        </w:rPr>
        <w:drawing>
          <wp:inline distT="0" distB="0" distL="0" distR="0">
            <wp:extent cx="5334000" cy="35337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429796.png"/>
                    <pic:cNvPicPr/>
                  </pic:nvPicPr>
                  <pic:blipFill>
                    <a:blip r:embed="rId54"/>
                    <a:stretch>
                      <a:fillRect/>
                    </a:stretch>
                  </pic:blipFill>
                  <pic:spPr>
                    <a:xfrm>
                      <a:off x="0" y="0"/>
                      <a:ext cx="5334000" cy="3533775"/>
                    </a:xfrm>
                    <a:prstGeom prst="rect">
                      <a:avLst/>
                    </a:prstGeom>
                  </pic:spPr>
                </pic:pic>
              </a:graphicData>
            </a:graphic>
          </wp:inline>
        </w:drawing>
      </w:r>
    </w:p>
    <w:p w:rsidRDefault="00E46207" w:paraId="2A91A0F6" w:rsidP="004273B1" w:textId="3B79C54C" w:rsidR="004273B1" w:rsidRPr="004273B1">
      <w:pPr>
        <w:pStyle w:val="StepInstructions"/>
      </w:pPr>
      <w:r>
        <w:t xml:space="preserve">Click on www in the breadcrumbs</w:t>
      </w:r>
    </w:p>
    <w:p w:rsidRDefault="00E46207" w:paraId="2A91A0F6" w:rsidP="004273B1" w:textId="3B79C54C" w:rsidR="004273B1" w:rsidRPr="004273B1">
      <w:pPr>
        <w:pStyle w:val="StepInstructions"/>
      </w:pPr>
      <w:r>
        <w:t xml:space="preserve">Click on the name of your top level folder</w:t>
      </w:r>
    </w:p>
    <w:p w:rsidRDefault="00E46207" w:paraId="2A91A0F6" w:rsidP="004273B1" w:textId="3B79C54C" w:rsidR="004273B1" w:rsidRPr="004273B1">
      <w:pPr>
        <w:pStyle w:val="StepInstructions"/>
      </w:pPr>
      <w:r>
        <w:t xml:space="preserve">Keep clicking on folders until you reach the images folder containing your image.</w:t>
      </w:r>
    </w:p>
    <w:p w:rsidRDefault="00E46207" w:paraId="2A91A0F6" w:rsidP="004273B1" w:textId="3B79C54C" w:rsidR="004273B1" w:rsidRPr="004273B1">
      <w:pPr>
        <w:pStyle w:val="StepInstructions"/>
      </w:pPr>
      <w:r>
        <w:t xml:space="preserve">Click on the image </w:t>
      </w:r>
    </w:p>
    <w:p w:rsidRDefault="00E46207" w:paraId="2A91A0F6" w:rsidP="004273B1" w:textId="3B79C54C" w:rsidR="004273B1" w:rsidRPr="004273B1">
      <w:pPr>
        <w:pStyle w:val="StepInstructions"/>
      </w:pPr>
      <w:r>
        <w:t xml:space="preserve">Click on the Insert button </w:t>
      </w:r>
    </w:p>
    <w:p w:rsidRDefault="00E46207" w:paraId="2A91A0F6" w:rsidP="004273B1" w:textId="3B79C54C" w:rsidR="004273B1" w:rsidRPr="004273B1">
      <w:pPr>
        <w:pStyle w:val="StepImage"/>
      </w:pPr>
      <w:r>
        <w:rPr>
          <w:noProof/>
        </w:rPr>
        <w:drawing>
          <wp:inline distT="0" distB="0" distL="0" distR="0">
            <wp:extent cx="4029075" cy="3895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468965.png"/>
                    <pic:cNvPicPr/>
                  </pic:nvPicPr>
                  <pic:blipFill>
                    <a:blip r:embed="rId55"/>
                    <a:stretch>
                      <a:fillRect/>
                    </a:stretch>
                  </pic:blipFill>
                  <pic:spPr>
                    <a:xfrm>
                      <a:off x="0" y="0"/>
                      <a:ext cx="4029075" cy="3895725"/>
                    </a:xfrm>
                    <a:prstGeom prst="rect">
                      <a:avLst/>
                    </a:prstGeom>
                  </pic:spPr>
                </pic:pic>
              </a:graphicData>
            </a:graphic>
          </wp:inline>
        </w:drawing>
      </w:r>
    </w:p>
    <w:p w:rsidRDefault="00E46207" w:paraId="2A91A0F6" w:rsidP="004273B1" w:textId="3B79C54C" w:rsidR="004273B1" w:rsidRPr="004273B1">
      <w:pPr>
        <w:pStyle w:val="StepInstructions"/>
      </w:pPr>
      <w:r>
        <w:t xml:space="preserve">The Source field will fill in a special code that represents that image file. This will refer to the file even if it is changed, moved, or renamed.</w:t>
      </w:r>
    </w:p>
    <w:p w:rsidRDefault="00E46207" w:paraId="2A91A0F6" w:rsidP="004273B1" w:textId="3B79C54C" w:rsidR="004273B1" w:rsidRPr="004273B1">
      <w:pPr>
        <w:pStyle w:val="StepInstructions"/>
      </w:pPr>
      <w:r>
        <w:t xml:space="preserve">Fill in the Description and Tool tip fields for user accessibility</w:t>
      </w:r>
    </w:p>
    <w:p w:rsidRDefault="00E46207" w:paraId="2A91A0F6" w:rsidP="004273B1" w:textId="3B79C54C" w:rsidR="004273B1" w:rsidRPr="004273B1">
      <w:pPr>
        <w:pStyle w:val="StepInstructions"/>
      </w:pPr>
      <w:r>
        <w:t xml:space="preserve">Do not change the Dimensions size. Consider resizing the image instead.</w:t>
      </w:r>
    </w:p>
    <w:p w:rsidRDefault="00E46207" w:paraId="2A91A0F6" w:rsidP="004273B1" w:textId="3B79C54C" w:rsidR="004273B1" w:rsidRPr="004273B1">
      <w:pPr>
        <w:pStyle w:val="StepInstructions"/>
      </w:pPr>
      <w:r>
        <w:t xml:space="preserve">Change the Class to Responsive Image</w:t>
      </w:r>
    </w:p>
    <w:p w:rsidRDefault="00E46207" w:paraId="2A91A0F6" w:rsidP="004273B1" w:textId="3B79C54C" w:rsidR="004273B1" w:rsidRPr="004273B1">
      <w:pPr>
        <w:pStyle w:val="StepInstructions"/>
      </w:pPr>
      <w:r>
        <w:t xml:space="preserve">Click on the OK button.</w:t>
      </w:r>
    </w:p>
    <w:p w:rsidRDefault="00E46207" w:paraId="2A91A0F6" w:rsidP="004273B1" w:textId="3B79C54C" w:rsidR="004273B1" w:rsidRPr="004273B1">
      <w:pPr>
        <w:pStyle w:val="StepImage"/>
      </w:pPr>
      <w:r>
        <w:rPr>
          <w:noProof/>
        </w:rPr>
        <w:drawing>
          <wp:inline distT="0" distB="0" distL="0" distR="0">
            <wp:extent cx="5334000" cy="1504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605936.png"/>
                    <pic:cNvPicPr/>
                  </pic:nvPicPr>
                  <pic:blipFill>
                    <a:blip r:embed="rId56"/>
                    <a:stretch>
                      <a:fillRect/>
                    </a:stretch>
                  </pic:blipFill>
                  <pic:spPr>
                    <a:xfrm>
                      <a:off x="0" y="0"/>
                      <a:ext cx="5334000" cy="1504950"/>
                    </a:xfrm>
                    <a:prstGeom prst="rect">
                      <a:avLst/>
                    </a:prstGeom>
                  </pic:spPr>
                </pic:pic>
              </a:graphicData>
            </a:graphic>
          </wp:inline>
        </w:drawing>
      </w:r>
    </w:p>
    <w:p w:rsidRDefault="00E46207" w:paraId="2A91A0F6" w:rsidP="004273B1" w:textId="3B79C54C" w:rsidR="004273B1" w:rsidRPr="004273B1">
      <w:pPr>
        <w:pStyle w:val="StepImage"/>
      </w:pPr>
      <w:r>
        <w:rPr>
          <w:noProof/>
        </w:rPr>
        <w:drawing>
          <wp:inline distT="0" distB="0" distL="0" distR="0">
            <wp:extent cx="4857750" cy="20764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8641036.png"/>
                    <pic:cNvPicPr/>
                  </pic:nvPicPr>
                  <pic:blipFill>
                    <a:blip r:embed="rId57"/>
                    <a:stretch>
                      <a:fillRect/>
                    </a:stretch>
                  </pic:blipFill>
                  <pic:spPr>
                    <a:xfrm>
                      <a:off x="0" y="0"/>
                      <a:ext cx="4857750" cy="2076450"/>
                    </a:xfrm>
                    <a:prstGeom prst="rect">
                      <a:avLst/>
                    </a:prstGeom>
                  </pic:spPr>
                </pic:pic>
              </a:graphicData>
            </a:graphic>
          </wp:inline>
        </w:drawing>
      </w:r>
    </w:p>
    <w:p w:rsidRDefault="00E46207" w:paraId="2A91A0F6" w:rsidP="004273B1" w:textId="3B79C54C" w:rsidR="004273B1" w:rsidRPr="004273B1">
      <w:pPr>
        <w:pStyle w:val="StepInstructions"/>
      </w:pPr>
      <w:r>
        <w:t xml:space="preserve">The image will not show up in Preview mode until it is published.</w:t>
      </w:r>
    </w:p>
    <w:p w:rsidRDefault="00E46207" w:paraId="2A91A0F6" w:rsidP="004273B1" w:textId="3B79C54C" w:rsidR="004273B1" w:rsidRPr="004273B1">
      <w:pPr>
        <w:pStyle w:val="Heading2"/>
      </w:pPr>
      <w:bookmarkStart w:name="Step847" w:id="1010"/>
      <w:r>
        <w:t>Image Appearance Settings</w:t>
      </w:r>
      <w:bookmarkEnd w:id="1010"/>
    </w:p>
    <w:p w:rsidRDefault="00E46207" w:paraId="2A91A0F6" w:rsidP="004273B1" w:textId="3B79C54C" w:rsidR="004273B1" w:rsidRPr="004273B1">
      <w:pPr>
        <w:pStyle w:val="StepImage"/>
      </w:pPr>
      <w:r>
        <w:rPr>
          <w:noProof/>
        </w:rPr>
        <w:drawing>
          <wp:inline distT="0" distB="0" distL="0" distR="0">
            <wp:extent cx="5334000" cy="27622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238849.png"/>
                    <pic:cNvPicPr/>
                  </pic:nvPicPr>
                  <pic:blipFill>
                    <a:blip r:embed="rId58"/>
                    <a:stretch>
                      <a:fillRect/>
                    </a:stretch>
                  </pic:blipFill>
                  <pic:spPr>
                    <a:xfrm>
                      <a:off x="0" y="0"/>
                      <a:ext cx="5334000" cy="27622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Insert/Edit Image settings on the toolbar to change the image appearance settings.</w:t>
      </w:r>
    </w:p>
    <w:p w:rsidRDefault="00E46207" w:paraId="2A91A0F6" w:rsidP="004273B1" w:textId="3B79C54C" w:rsidR="004273B1" w:rsidRPr="004273B1">
      <w:pPr>
        <w:pStyle w:val="StepImage"/>
      </w:pPr>
      <w:r>
        <w:rPr>
          <w:noProof/>
        </w:rPr>
        <w:drawing>
          <wp:inline distT="0" distB="0" distL="0" distR="0">
            <wp:extent cx="4010025" cy="3867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429290.png"/>
                    <pic:cNvPicPr/>
                  </pic:nvPicPr>
                  <pic:blipFill>
                    <a:blip r:embed="rId59"/>
                    <a:stretch>
                      <a:fillRect/>
                    </a:stretch>
                  </pic:blipFill>
                  <pic:spPr>
                    <a:xfrm>
                      <a:off x="0" y="0"/>
                      <a:ext cx="4010025" cy="38671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Appearance tab.</w:t>
      </w:r>
    </w:p>
    <w:p w:rsidRDefault="00E46207" w:paraId="2A91A0F6" w:rsidP="004273B1" w:textId="3B79C54C" w:rsidR="004273B1" w:rsidRPr="004273B1">
      <w:pPr>
        <w:pStyle w:val="StepInstructions"/>
      </w:pPr>
      <w:r>
        <w:t xml:space="preserve">You can change the appearance alignment and spaces around the image.</w:t>
      </w:r>
    </w:p>
    <w:p w:rsidRDefault="00E46207" w:paraId="2A91A0F6" w:rsidP="004273B1" w:textId="3B79C54C" w:rsidR="004273B1" w:rsidRPr="004273B1">
      <w:pPr>
        <w:pStyle w:val="StepInstructions"/>
      </w:pPr>
      <w:r>
        <w:t xml:space="preserve">A preview shows to the right.</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Note: please do not get creative and make the image look different than other images on the site.</w:t>
      </w:r>
    </w:p>
    <w:p w:rsidRDefault="00E46207" w:paraId="2A91A0F6" w:rsidP="004273B1" w:textId="3B79C54C" w:rsidR="004273B1" w:rsidRPr="004273B1">
      <w:pPr>
        <w:pStyle w:val="StepImage"/>
      </w:pPr>
      <w:r>
        <w:rPr>
          <w:noProof/>
        </w:rPr>
        <w:drawing>
          <wp:inline distT="0" distB="0" distL="0" distR="0">
            <wp:extent cx="5334000" cy="1895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455762.png"/>
                    <pic:cNvPicPr/>
                  </pic:nvPicPr>
                  <pic:blipFill>
                    <a:blip r:embed="rId60"/>
                    <a:stretch>
                      <a:fillRect/>
                    </a:stretch>
                  </pic:blipFill>
                  <pic:spPr>
                    <a:xfrm>
                      <a:off x="0" y="0"/>
                      <a:ext cx="5334000" cy="1895475"/>
                    </a:xfrm>
                    <a:prstGeom prst="rect">
                      <a:avLst/>
                    </a:prstGeom>
                  </pic:spPr>
                </pic:pic>
              </a:graphicData>
            </a:graphic>
          </wp:inline>
        </w:drawing>
      </w:r>
    </w:p>
    <w:p w:rsidRDefault="00E46207" w:paraId="2A91A0F6" w:rsidP="004273B1" w:textId="3B79C54C" w:rsidR="004273B1" w:rsidRPr="004273B1">
      <w:pPr>
        <w:pStyle w:val="StepInstructions"/>
      </w:pPr>
      <w:r>
        <w:t xml:space="preserve">This shows subtle changes to the text wrapping when we align the image to the left and add some horizontal padding.</w:t>
      </w:r>
    </w:p>
    <w:p w:rsidRDefault="00E46207" w:paraId="2A91A0F6" w:rsidP="004273B1" w:textId="3B79C54C" w:rsidR="004273B1" w:rsidRPr="004273B1">
      <w:pPr>
        <w:pStyle w:val="Heading2"/>
      </w:pPr>
      <w:bookmarkStart w:name="Step850" w:id="1011"/>
      <w:r>
        <w:t>Edit the Right-Hand Side Navigation</w:t>
      </w:r>
      <w:bookmarkEnd w:id="1011"/>
    </w:p>
    <w:p w:rsidRDefault="00E46207" w:paraId="2A91A0F6" w:rsidP="004273B1" w:textId="3B79C54C" w:rsidR="004273B1" w:rsidRPr="004273B1">
      <w:pPr>
        <w:pStyle w:val="StepImage"/>
      </w:pPr>
      <w:r>
        <w:rPr>
          <w:noProof/>
        </w:rPr>
        <w:drawing>
          <wp:inline distT="0" distB="0" distL="0" distR="0">
            <wp:extent cx="5334000" cy="25050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494193.png"/>
                    <pic:cNvPicPr/>
                  </pic:nvPicPr>
                  <pic:blipFill>
                    <a:blip r:embed="rId61"/>
                    <a:stretch>
                      <a:fillRect/>
                    </a:stretch>
                  </pic:blipFill>
                  <pic:spPr>
                    <a:xfrm>
                      <a:off x="0" y="0"/>
                      <a:ext cx="5334000" cy="2505075"/>
                    </a:xfrm>
                    <a:prstGeom prst="rect">
                      <a:avLst/>
                    </a:prstGeom>
                  </pic:spPr>
                </pic:pic>
              </a:graphicData>
            </a:graphic>
          </wp:inline>
        </w:drawing>
      </w:r>
    </w:p>
    <w:p w:rsidRDefault="00E46207" w:paraId="2A91A0F6" w:rsidP="004273B1" w:textId="3B79C54C" w:rsidR="004273B1" w:rsidRPr="004273B1">
      <w:pPr>
        <w:pStyle w:val="StepInstructions"/>
      </w:pPr>
      <w:r>
        <w:t xml:space="preserve">Edit the _nav.inc file from the Folder View</w:t>
      </w:r>
    </w:p>
    <w:p w:rsidRDefault="00E46207" w:paraId="2A91A0F6" w:rsidP="004273B1" w:textId="3B79C54C" w:rsidR="004273B1" w:rsidRPr="004273B1">
      <w:pPr>
        <w:pStyle w:val="StepImage"/>
      </w:pPr>
      <w:r>
        <w:rPr>
          <w:noProof/>
        </w:rPr>
        <w:drawing>
          <wp:inline distT="0" distB="0" distL="0" distR="0">
            <wp:extent cx="5334000" cy="9620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623421.png"/>
                    <pic:cNvPicPr/>
                  </pic:nvPicPr>
                  <pic:blipFill>
                    <a:blip r:embed="rId62"/>
                    <a:stretch>
                      <a:fillRect/>
                    </a:stretch>
                  </pic:blipFill>
                  <pic:spPr>
                    <a:xfrm>
                      <a:off x="0" y="0"/>
                      <a:ext cx="5334000" cy="962025"/>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Insert/Remove Bulleted List Item on the toolbar to add a line.</w:t>
      </w:r>
    </w:p>
    <w:p w:rsidRDefault="00E46207" w:paraId="2A91A0F6" w:rsidP="004273B1" w:textId="3B79C54C" w:rsidR="004273B1" w:rsidRPr="004273B1">
      <w:pPr>
        <w:pStyle w:val="StepInstructions"/>
      </w:pPr>
      <w:r>
        <w:t xml:space="preserve">Click on the Insert/Edit Link to link to a page.</w:t>
      </w:r>
    </w:p>
    <w:p w:rsidRDefault="00E46207" w:paraId="2A91A0F6" w:rsidP="004273B1" w:textId="3B79C54C" w:rsidR="004273B1" w:rsidRPr="004273B1">
      <w:pPr>
        <w:pStyle w:val="StepImage"/>
      </w:pPr>
      <w:r>
        <w:rPr>
          <w:noProof/>
        </w:rPr>
        <w:drawing>
          <wp:inline distT="0" distB="0" distL="0" distR="0">
            <wp:extent cx="5334000" cy="35337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643758.png"/>
                    <pic:cNvPicPr/>
                  </pic:nvPicPr>
                  <pic:blipFill>
                    <a:blip r:embed="rId63"/>
                    <a:stretch>
                      <a:fillRect/>
                    </a:stretch>
                  </pic:blipFill>
                  <pic:spPr>
                    <a:xfrm>
                      <a:off x="0" y="0"/>
                      <a:ext cx="5334000" cy="3533775"/>
                    </a:xfrm>
                    <a:prstGeom prst="rect">
                      <a:avLst/>
                    </a:prstGeom>
                  </pic:spPr>
                </pic:pic>
              </a:graphicData>
            </a:graphic>
          </wp:inline>
        </w:drawing>
      </w:r>
    </w:p>
    <w:p w:rsidRDefault="00E46207" w:paraId="2A91A0F6" w:rsidP="004273B1" w:textId="3B79C54C" w:rsidR="004273B1" w:rsidRPr="004273B1">
      <w:pPr>
        <w:pStyle w:val="StepInstructions"/>
      </w:pPr>
      <w:r>
        <w:t xml:space="preserve">1. Use the breadcrumbs to navigate to the folder containing the destination page.</w:t>
      </w:r>
    </w:p>
    <w:p w:rsidRDefault="00E46207" w:paraId="2A91A0F6" w:rsidP="004273B1" w:textId="3B79C54C" w:rsidR="004273B1" w:rsidRPr="004273B1">
      <w:pPr>
        <w:pStyle w:val="StepInstructions"/>
      </w:pPr>
      <w:r>
        <w:t xml:space="preserve">2. Click on the page.</w:t>
      </w:r>
    </w:p>
    <w:p w:rsidRDefault="00E46207" w:paraId="2A91A0F6" w:rsidP="004273B1" w:textId="3B79C54C" w:rsidR="004273B1" w:rsidRPr="004273B1">
      <w:pPr>
        <w:pStyle w:val="StepInstructions"/>
      </w:pPr>
      <w:r>
        <w:t xml:space="preserve">3. A preview of the page appears.</w:t>
      </w:r>
    </w:p>
    <w:p w:rsidRDefault="00E46207" w:paraId="2A91A0F6" w:rsidP="004273B1" w:textId="3B79C54C" w:rsidR="004273B1" w:rsidRPr="004273B1">
      <w:pPr>
        <w:pStyle w:val="StepInstructions"/>
      </w:pPr>
      <w:r>
        <w:t xml:space="preserve">4. Click on the Insert button to insert a link to the page.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200525" cy="37052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199689439.png"/>
                    <pic:cNvPicPr/>
                  </pic:nvPicPr>
                  <pic:blipFill>
                    <a:blip r:embed="rId64"/>
                    <a:stretch>
                      <a:fillRect/>
                    </a:stretch>
                  </pic:blipFill>
                  <pic:spPr>
                    <a:xfrm>
                      <a:off x="0" y="0"/>
                      <a:ext cx="4200525" cy="3705225"/>
                    </a:xfrm>
                    <a:prstGeom prst="rect">
                      <a:avLst/>
                    </a:prstGeom>
                  </pic:spPr>
                </pic:pic>
              </a:graphicData>
            </a:graphic>
          </wp:inline>
        </w:drawing>
      </w:r>
    </w:p>
    <w:p w:rsidRDefault="00E46207" w:paraId="2A91A0F6" w:rsidP="004273B1" w:textId="3B79C54C" w:rsidR="004273B1" w:rsidRPr="004273B1">
      <w:pPr>
        <w:pStyle w:val="StepInstructions"/>
      </w:pPr>
      <w:r>
        <w:t xml:space="preserve">Fill out the Target and Title areas and clink on Insert.</w:t>
      </w:r>
    </w:p>
    <w:p w:rsidRDefault="00E46207" w:paraId="2A91A0F6" w:rsidP="004273B1" w:textId="3B79C54C" w:rsidR="004273B1" w:rsidRPr="004273B1">
      <w:pPr>
        <w:pStyle w:val="Heading2"/>
      </w:pPr>
      <w:bookmarkStart w:name="Step857" w:id="1012"/>
      <w:r>
        <w:t>Editing the Right Content to add Contact Info</w:t>
      </w:r>
      <w:bookmarkEnd w:id="1012"/>
    </w:p>
    <w:p w:rsidRDefault="00E46207" w:paraId="2A91A0F6" w:rsidP="004273B1" w:textId="3B79C54C" w:rsidR="004273B1" w:rsidRPr="004273B1">
      <w:pPr>
        <w:pStyle w:val="StepImage"/>
      </w:pPr>
      <w:r>
        <w:rPr>
          <w:noProof/>
        </w:rPr>
        <w:drawing>
          <wp:inline distT="0" distB="0" distL="0" distR="0">
            <wp:extent cx="5334000" cy="24574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036011.png"/>
                    <pic:cNvPicPr/>
                  </pic:nvPicPr>
                  <pic:blipFill>
                    <a:blip r:embed="rId65"/>
                    <a:stretch>
                      <a:fillRect/>
                    </a:stretch>
                  </pic:blipFill>
                  <pic:spPr>
                    <a:xfrm>
                      <a:off x="0" y="0"/>
                      <a:ext cx="5334000" cy="24574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Right Content button.</w:t>
      </w:r>
    </w:p>
    <w:p w:rsidRDefault="00E46207" w:paraId="2A91A0F6" w:rsidP="004273B1" w:textId="3B79C54C" w:rsidR="004273B1" w:rsidRPr="004273B1">
      <w:pPr>
        <w:pStyle w:val="StepImage"/>
      </w:pPr>
      <w:r>
        <w:rPr>
          <w:noProof/>
        </w:rPr>
        <w:drawing>
          <wp:inline distT="0" distB="0" distL="0" distR="0">
            <wp:extent cx="2857500" cy="10477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054566.png"/>
                    <pic:cNvPicPr/>
                  </pic:nvPicPr>
                  <pic:blipFill>
                    <a:blip r:embed="rId66"/>
                    <a:stretch>
                      <a:fillRect/>
                    </a:stretch>
                  </pic:blipFill>
                  <pic:spPr>
                    <a:xfrm>
                      <a:off x="0" y="0"/>
                      <a:ext cx="2857500" cy="1047750"/>
                    </a:xfrm>
                    <a:prstGeom prst="rect">
                      <a:avLst/>
                    </a:prstGeom>
                  </pic:spPr>
                </pic:pic>
              </a:graphicData>
            </a:graphic>
          </wp:inline>
        </w:drawing>
      </w:r>
    </w:p>
    <w:p w:rsidRDefault="00E46207" w:paraId="2A91A0F6" w:rsidP="004273B1" w:textId="3B79C54C" w:rsidR="004273B1" w:rsidRPr="004273B1">
      <w:pPr>
        <w:pStyle w:val="StepInstructions"/>
      </w:pPr>
      <w:r>
        <w:t xml:space="preserve">Highlight all content of the section using CTRL-A. Hit the Delete key twice to clear all content.</w:t>
      </w:r>
    </w:p>
    <w:p w:rsidRDefault="00E46207" w:paraId="2A91A0F6" w:rsidP="004273B1" w:textId="3B79C54C" w:rsidR="004273B1" w:rsidRPr="004273B1">
      <w:pPr>
        <w:pStyle w:val="StepImage"/>
      </w:pPr>
      <w:r>
        <w:rPr>
          <w:noProof/>
        </w:rPr>
        <w:drawing>
          <wp:inline distT="0" distB="0" distL="0" distR="0">
            <wp:extent cx="3619500" cy="1381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092808.png"/>
                    <pic:cNvPicPr/>
                  </pic:nvPicPr>
                  <pic:blipFill>
                    <a:blip r:embed="rId67"/>
                    <a:stretch>
                      <a:fillRect/>
                    </a:stretch>
                  </pic:blipFill>
                  <pic:spPr>
                    <a:xfrm>
                      <a:off x="0" y="0"/>
                      <a:ext cx="3619500" cy="1381125"/>
                    </a:xfrm>
                    <a:prstGeom prst="rect">
                      <a:avLst/>
                    </a:prstGeom>
                  </pic:spPr>
                </pic:pic>
              </a:graphicData>
            </a:graphic>
          </wp:inline>
        </w:drawing>
      </w:r>
    </w:p>
    <w:p w:rsidRDefault="00E46207" w:paraId="2A91A0F6" w:rsidP="004273B1" w:textId="3B79C54C" w:rsidR="004273B1" w:rsidRPr="004273B1">
      <w:pPr>
        <w:pStyle w:val="StepInstructions"/>
      </w:pPr>
      <w:r>
        <w:t xml:space="preserve">Choose Insert Asset from the toolbar menu</w:t>
      </w:r>
    </w:p>
    <w:p w:rsidRDefault="00E46207" w:paraId="2A91A0F6" w:rsidP="004273B1" w:textId="3B79C54C" w:rsidR="004273B1" w:rsidRPr="004273B1">
      <w:pPr>
        <w:pStyle w:val="StepImage"/>
      </w:pPr>
      <w:r>
        <w:rPr>
          <w:noProof/>
        </w:rPr>
        <w:drawing>
          <wp:inline distT="0" distB="0" distL="0" distR="0">
            <wp:extent cx="5334000" cy="3352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128006.png"/>
                    <pic:cNvPicPr/>
                  </pic:nvPicPr>
                  <pic:blipFill>
                    <a:blip r:embed="rId68"/>
                    <a:stretch>
                      <a:fillRect/>
                    </a:stretch>
                  </pic:blipFill>
                  <pic:spPr>
                    <a:xfrm>
                      <a:off x="0" y="0"/>
                      <a:ext cx="5334000" cy="3352800"/>
                    </a:xfrm>
                    <a:prstGeom prst="rect">
                      <a:avLst/>
                    </a:prstGeom>
                  </pic:spPr>
                </pic:pic>
              </a:graphicData>
            </a:graphic>
          </wp:inline>
        </w:drawing>
      </w:r>
    </w:p>
    <w:p w:rsidRDefault="00E46207" w:paraId="2A91A0F6" w:rsidP="004273B1" w:textId="3B79C54C" w:rsidR="004273B1" w:rsidRPr="004273B1">
      <w:pPr>
        <w:pStyle w:val="StepInstructions"/>
      </w:pPr>
      <w:r>
        <w:t xml:space="preserve">Search for the contact info asset for your folder. </w:t>
      </w:r>
    </w:p>
    <w:p w:rsidRDefault="00E46207" w:paraId="2A91A0F6" w:rsidP="004273B1" w:textId="3B79C54C" w:rsidR="004273B1" w:rsidRPr="004273B1">
      <w:pPr>
        <w:pStyle w:val="StepInstructions"/>
      </w:pPr>
      <w:r>
        <w:t xml:space="preserve">Click on the Insert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Note: For new folders, you might have to copy and change an existing one.</w:t>
      </w:r>
    </w:p>
    <w:p w:rsidRDefault="00E46207" w:paraId="2A91A0F6" w:rsidP="004273B1" w:textId="3B79C54C" w:rsidR="004273B1" w:rsidRPr="004273B1">
      <w:pPr>
        <w:pStyle w:val="StepImage"/>
      </w:pPr>
      <w:r>
        <w:rPr>
          <w:noProof/>
        </w:rPr>
        <w:drawing>
          <wp:inline distT="0" distB="0" distL="0" distR="0">
            <wp:extent cx="2809875" cy="1790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145750.png"/>
                    <pic:cNvPicPr/>
                  </pic:nvPicPr>
                  <pic:blipFill>
                    <a:blip r:embed="rId69"/>
                    <a:stretch>
                      <a:fillRect/>
                    </a:stretch>
                  </pic:blipFill>
                  <pic:spPr>
                    <a:xfrm>
                      <a:off x="0" y="0"/>
                      <a:ext cx="2809875" cy="1790700"/>
                    </a:xfrm>
                    <a:prstGeom prst="rect">
                      <a:avLst/>
                    </a:prstGeom>
                  </pic:spPr>
                </pic:pic>
              </a:graphicData>
            </a:graphic>
          </wp:inline>
        </w:drawing>
      </w:r>
    </w:p>
    <w:p w:rsidRDefault="00E46207" w:paraId="2A91A0F6" w:rsidP="004273B1" w:textId="3B79C54C" w:rsidR="004273B1" w:rsidRPr="004273B1">
      <w:pPr>
        <w:pStyle w:val="StepInstructions"/>
      </w:pPr>
      <w:r>
        <w:t xml:space="preserve">A placeholder appears for the Info asset.</w:t>
      </w:r>
    </w:p>
    <w:p w:rsidRDefault="00E46207" w:paraId="2A91A0F6" w:rsidP="004273B1" w:textId="3B79C54C" w:rsidR="004273B1" w:rsidRPr="004273B1">
      <w:pPr>
        <w:pStyle w:val="StepImage"/>
      </w:pPr>
      <w:r>
        <w:rPr>
          <w:noProof/>
        </w:rPr>
        <w:drawing>
          <wp:inline distT="0" distB="0" distL="0" distR="0">
            <wp:extent cx="5334000" cy="3467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164562.png"/>
                    <pic:cNvPicPr/>
                  </pic:nvPicPr>
                  <pic:blipFill>
                    <a:blip r:embed="rId70"/>
                    <a:stretch>
                      <a:fillRect/>
                    </a:stretch>
                  </pic:blipFill>
                  <pic:spPr>
                    <a:xfrm>
                      <a:off x="0" y="0"/>
                      <a:ext cx="5334000" cy="3467100"/>
                    </a:xfrm>
                    <a:prstGeom prst="rect">
                      <a:avLst/>
                    </a:prstGeom>
                  </pic:spPr>
                </pic:pic>
              </a:graphicData>
            </a:graphic>
          </wp:inline>
        </w:drawing>
      </w:r>
    </w:p>
    <w:p w:rsidRDefault="00E46207" w:paraId="2A91A0F6" w:rsidP="004273B1" w:textId="3B79C54C" w:rsidR="004273B1" w:rsidRPr="004273B1">
      <w:pPr>
        <w:pStyle w:val="StepInstructions"/>
      </w:pPr>
      <w:r>
        <w:t xml:space="preserve">Save and you will see the contact info in preview</w:t>
      </w:r>
    </w:p>
    <w:p w:rsidRDefault="00E46207" w:paraId="2A91A0F6" w:rsidP="004273B1" w:textId="3B79C54C" w:rsidR="004273B1" w:rsidRPr="004273B1">
      <w:pPr>
        <w:pStyle w:val="Heading2"/>
      </w:pPr>
      <w:bookmarkStart w:name="Step863" w:id="1013"/>
      <w:r>
        <w:t>Adding an Accordion</w:t>
      </w:r>
      <w:bookmarkEnd w:id="1013"/>
    </w:p>
    <w:p w:rsidRDefault="00E46207" w:paraId="2A91A0F6" w:rsidP="004273B1" w:textId="3B79C54C" w:rsidR="004273B1" w:rsidRPr="004273B1">
      <w:pPr>
        <w:pStyle w:val="StepImage"/>
      </w:pPr>
      <w:r>
        <w:rPr>
          <w:noProof/>
        </w:rPr>
        <w:drawing>
          <wp:inline distT="0" distB="0" distL="0" distR="0">
            <wp:extent cx="5334000" cy="45720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276496.png"/>
                    <pic:cNvPicPr/>
                  </pic:nvPicPr>
                  <pic:blipFill>
                    <a:blip r:embed="rId71"/>
                    <a:stretch>
                      <a:fillRect/>
                    </a:stretch>
                  </pic:blipFill>
                  <pic:spPr>
                    <a:xfrm>
                      <a:off x="0" y="0"/>
                      <a:ext cx="5334000" cy="4572000"/>
                    </a:xfrm>
                    <a:prstGeom prst="rect">
                      <a:avLst/>
                    </a:prstGeom>
                  </pic:spPr>
                </pic:pic>
              </a:graphicData>
            </a:graphic>
          </wp:inline>
        </w:drawing>
      </w:r>
    </w:p>
    <w:p w:rsidRDefault="00E46207" w:paraId="2A91A0F6" w:rsidP="004273B1" w:textId="3B79C54C" w:rsidR="004273B1" w:rsidRPr="004273B1">
      <w:pPr>
        <w:pStyle w:val="StepInstructions"/>
      </w:pPr>
      <w:r>
        <w:t xml:space="preserve">Edit the Main Content section</w:t>
      </w:r>
    </w:p>
    <w:p w:rsidRDefault="00E46207" w:paraId="2A91A0F6" w:rsidP="004273B1" w:textId="3B79C54C" w:rsidR="004273B1" w:rsidRPr="004273B1">
      <w:pPr>
        <w:pStyle w:val="StepImage"/>
      </w:pPr>
      <w:r>
        <w:rPr>
          <w:noProof/>
        </w:rPr>
        <w:drawing>
          <wp:inline distT="0" distB="0" distL="0" distR="0">
            <wp:extent cx="5334000" cy="36195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329239.png"/>
                    <pic:cNvPicPr/>
                  </pic:nvPicPr>
                  <pic:blipFill>
                    <a:blip r:embed="rId72"/>
                    <a:stretch>
                      <a:fillRect/>
                    </a:stretch>
                  </pic:blipFill>
                  <pic:spPr>
                    <a:xfrm>
                      <a:off x="0" y="0"/>
                      <a:ext cx="5334000" cy="361950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Snippet icon on the toolbar</w:t>
      </w:r>
    </w:p>
    <w:p w:rsidRDefault="00E46207" w:paraId="2A91A0F6" w:rsidP="004273B1" w:textId="3B79C54C" w:rsidR="004273B1" w:rsidRPr="004273B1">
      <w:pPr>
        <w:pStyle w:val="StepInstructions"/>
      </w:pPr>
      <w:r>
        <w:t xml:space="preserve">Click on the type of accordion you want to insert</w:t>
      </w:r>
    </w:p>
    <w:p w:rsidRDefault="00E46207" w:paraId="2A91A0F6" w:rsidP="004273B1" w:textId="3B79C54C" w:rsidR="004273B1" w:rsidRPr="004273B1">
      <w:pPr>
        <w:pStyle w:val="StepInstructions"/>
      </w:pPr>
      <w:r>
        <w:t xml:space="preserve">Click on the Insert button</w:t>
      </w:r>
    </w:p>
    <w:p w:rsidRDefault="00E46207" w:paraId="2A91A0F6" w:rsidP="004273B1" w:textId="3B79C54C" w:rsidR="004273B1" w:rsidRPr="004273B1">
      <w:pPr>
        <w:pStyle w:val="StepImage"/>
      </w:pPr>
      <w:r>
        <w:rPr>
          <w:noProof/>
        </w:rPr>
        <w:drawing>
          <wp:inline distT="0" distB="0" distL="0" distR="0">
            <wp:extent cx="5334000" cy="40481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354448.png"/>
                    <pic:cNvPicPr/>
                  </pic:nvPicPr>
                  <pic:blipFill>
                    <a:blip r:embed="rId73"/>
                    <a:stretch>
                      <a:fillRect/>
                    </a:stretch>
                  </pic:blipFill>
                  <pic:spPr>
                    <a:xfrm>
                      <a:off x="0" y="0"/>
                      <a:ext cx="5334000" cy="4048125"/>
                    </a:xfrm>
                    <a:prstGeom prst="rect">
                      <a:avLst/>
                    </a:prstGeom>
                  </pic:spPr>
                </pic:pic>
              </a:graphicData>
            </a:graphic>
          </wp:inline>
        </w:drawing>
      </w:r>
    </w:p>
    <w:p w:rsidRDefault="00E46207" w:paraId="2A91A0F6" w:rsidP="004273B1" w:textId="3B79C54C" w:rsidR="004273B1" w:rsidRPr="004273B1">
      <w:pPr>
        <w:pStyle w:val="StepInstructions"/>
      </w:pPr>
      <w:r>
        <w:t xml:space="preserve">You'll see a table.</w:t>
      </w:r>
    </w:p>
    <w:p w:rsidRDefault="00E46207" w:paraId="2A91A0F6" w:rsidP="004273B1" w:textId="3B79C54C" w:rsidR="004273B1" w:rsidRPr="004273B1">
      <w:pPr>
        <w:pStyle w:val="StepInstructions"/>
      </w:pPr>
      <w:r>
        <w:t xml:space="preserve">1. The first column contains the name of the icon used in the accordion</w:t>
      </w:r>
    </w:p>
    <w:p w:rsidRDefault="00E46207" w:paraId="2A91A0F6" w:rsidP="004273B1" w:textId="3B79C54C" w:rsidR="004273B1" w:rsidRPr="004273B1">
      <w:pPr>
        <w:pStyle w:val="StepInstructions"/>
      </w:pPr>
      <w:r>
        <w:t xml:space="preserve">2. The second column contains the title that is still visible when the accordion is closed</w:t>
      </w:r>
    </w:p>
    <w:p w:rsidRDefault="00E46207" w:paraId="2A91A0F6" w:rsidP="004273B1" w:textId="3B79C54C" w:rsidR="004273B1" w:rsidRPr="004273B1">
      <w:pPr>
        <w:pStyle w:val="StepInstructions"/>
      </w:pPr>
      <w:r>
        <w:t xml:space="preserve">3. The third content contains the content visible only when the accordion is open</w:t>
      </w:r>
    </w:p>
    <w:p w:rsidRDefault="00E46207" w:paraId="2A91A0F6" w:rsidP="004273B1" w:textId="3B79C54C" w:rsidR="004273B1" w:rsidRPr="004273B1">
      <w:pPr>
        <w:pStyle w:val="StepImage"/>
      </w:pPr>
      <w:r>
        <w:rPr>
          <w:noProof/>
        </w:rPr>
        <w:drawing>
          <wp:inline distT="0" distB="0" distL="0" distR="0">
            <wp:extent cx="5334000" cy="30956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372736.png"/>
                    <pic:cNvPicPr/>
                  </pic:nvPicPr>
                  <pic:blipFill>
                    <a:blip r:embed="rId74"/>
                    <a:stretch>
                      <a:fillRect/>
                    </a:stretch>
                  </pic:blipFill>
                  <pic:spPr>
                    <a:xfrm>
                      <a:off x="0" y="0"/>
                      <a:ext cx="5334000" cy="3095625"/>
                    </a:xfrm>
                    <a:prstGeom prst="rect">
                      <a:avLst/>
                    </a:prstGeom>
                  </pic:spPr>
                </pic:pic>
              </a:graphicData>
            </a:graphic>
          </wp:inline>
        </w:drawing>
      </w:r>
    </w:p>
    <w:p w:rsidRDefault="00E46207" w:paraId="2A91A0F6" w:rsidP="004273B1" w:textId="3B79C54C" w:rsidR="004273B1" w:rsidRPr="004273B1">
      <w:pPr>
        <w:pStyle w:val="StepInstructions"/>
      </w:pPr>
      <w:r>
        <w:t xml:space="preserve">Accordion in preview mode.</w:t>
      </w:r>
    </w:p>
    <w:p w:rsidRDefault="00E46207" w:paraId="2A91A0F6" w:rsidP="004273B1" w:textId="3B79C54C" w:rsidR="004273B1" w:rsidRPr="004273B1">
      <w:pPr>
        <w:pStyle w:val="StepImage"/>
      </w:pPr>
      <w:r>
        <w:rPr>
          <w:noProof/>
        </w:rPr>
        <w:drawing>
          <wp:inline distT="0" distB="0" distL="0" distR="0">
            <wp:extent cx="2581275" cy="23526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418265.png"/>
                    <pic:cNvPicPr/>
                  </pic:nvPicPr>
                  <pic:blipFill>
                    <a:blip r:embed="rId75"/>
                    <a:stretch>
                      <a:fillRect/>
                    </a:stretch>
                  </pic:blipFill>
                  <pic:spPr>
                    <a:xfrm>
                      <a:off x="0" y="0"/>
                      <a:ext cx="2581275" cy="2352675"/>
                    </a:xfrm>
                    <a:prstGeom prst="rect">
                      <a:avLst/>
                    </a:prstGeom>
                  </pic:spPr>
                </pic:pic>
              </a:graphicData>
            </a:graphic>
          </wp:inline>
        </w:drawing>
      </w:r>
    </w:p>
    <w:p w:rsidRDefault="00E46207" w:paraId="2A91A0F6" w:rsidP="004273B1" w:textId="3B79C54C" w:rsidR="004273B1" w:rsidRPr="004273B1">
      <w:pPr>
        <w:pStyle w:val="StepInstructions"/>
      </w:pPr>
      <w:r>
        <w:t xml:space="preserve">The codes for the icons are available on the Font Awesome Glyph Cheatsheet on the Add-Ons menu.</w:t>
      </w:r>
    </w:p>
    <w:p w:rsidRDefault="00E46207" w:paraId="2A91A0F6" w:rsidP="004273B1" w:textId="3B79C54C" w:rsidR="004273B1" w:rsidRPr="004273B1">
      <w:pPr>
        <w:pStyle w:val="StepImage"/>
      </w:pPr>
      <w:r>
        <w:rPr>
          <w:noProof/>
        </w:rPr>
        <w:drawing>
          <wp:inline distT="0" distB="0" distL="0" distR="0">
            <wp:extent cx="5334000" cy="35242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629136.png"/>
                    <pic:cNvPicPr/>
                  </pic:nvPicPr>
                  <pic:blipFill>
                    <a:blip r:embed="rId76"/>
                    <a:stretch>
                      <a:fillRect/>
                    </a:stretch>
                  </pic:blipFill>
                  <pic:spPr>
                    <a:xfrm>
                      <a:off x="0" y="0"/>
                      <a:ext cx="5334000" cy="3524250"/>
                    </a:xfrm>
                    <a:prstGeom prst="rect">
                      <a:avLst/>
                    </a:prstGeom>
                  </pic:spPr>
                </pic:pic>
              </a:graphicData>
            </a:graphic>
          </wp:inline>
        </w:drawing>
      </w:r>
    </w:p>
    <w:p w:rsidRDefault="00E46207" w:paraId="2A91A0F6" w:rsidP="004273B1" w:textId="3B79C54C" w:rsidR="004273B1" w:rsidRPr="004273B1">
      <w:pPr>
        <w:pStyle w:val="StepInstructions"/>
      </w:pPr>
      <w:r>
        <w:t xml:space="preserve">Find the appropriate icon and copy and paste its code.</w:t>
      </w:r>
    </w:p>
    <w:p w:rsidRDefault="00E46207" w:paraId="2A91A0F6" w:rsidP="004273B1" w:textId="3B79C54C" w:rsidR="004273B1" w:rsidRPr="004273B1">
      <w:pPr>
        <w:pStyle w:val="StepImage"/>
      </w:pPr>
      <w:r>
        <w:rPr>
          <w:noProof/>
        </w:rPr>
        <w:drawing>
          <wp:inline distT="0" distB="0" distL="0" distR="0">
            <wp:extent cx="5334000" cy="49053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535904.png"/>
                    <pic:cNvPicPr/>
                  </pic:nvPicPr>
                  <pic:blipFill>
                    <a:blip r:embed="rId77"/>
                    <a:stretch>
                      <a:fillRect/>
                    </a:stretch>
                  </pic:blipFill>
                  <pic:spPr>
                    <a:xfrm>
                      <a:off x="0" y="0"/>
                      <a:ext cx="5334000" cy="4905375"/>
                    </a:xfrm>
                    <a:prstGeom prst="rect">
                      <a:avLst/>
                    </a:prstGeom>
                  </pic:spPr>
                </pic:pic>
              </a:graphicData>
            </a:graphic>
          </wp:inline>
        </w:drawing>
      </w:r>
    </w:p>
    <w:p w:rsidRDefault="00E46207" w:paraId="2A91A0F6" w:rsidP="004273B1" w:textId="3B79C54C" w:rsidR="004273B1" w:rsidRPr="004273B1">
      <w:pPr>
        <w:pStyle w:val="StepInstructions"/>
      </w:pPr>
      <w:r>
        <w:t xml:space="preserve">Cut and paste the content for the Title and Content columns.</w:t>
      </w:r>
    </w:p>
    <w:p w:rsidRDefault="00E46207" w:paraId="2A91A0F6" w:rsidP="004273B1" w:textId="3B79C54C" w:rsidR="004273B1" w:rsidRPr="004273B1">
      <w:pPr>
        <w:pStyle w:val="StepImage"/>
      </w:pPr>
      <w:r>
        <w:rPr>
          <w:noProof/>
        </w:rPr>
        <w:drawing>
          <wp:inline distT="0" distB="0" distL="0" distR="0">
            <wp:extent cx="5334000" cy="48863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668640.png"/>
                    <pic:cNvPicPr/>
                  </pic:nvPicPr>
                  <pic:blipFill>
                    <a:blip r:embed="rId78"/>
                    <a:stretch>
                      <a:fillRect/>
                    </a:stretch>
                  </pic:blipFill>
                  <pic:spPr>
                    <a:xfrm>
                      <a:off x="0" y="0"/>
                      <a:ext cx="5334000" cy="4886325"/>
                    </a:xfrm>
                    <a:prstGeom prst="rect">
                      <a:avLst/>
                    </a:prstGeom>
                  </pic:spPr>
                </pic:pic>
              </a:graphicData>
            </a:graphic>
          </wp:inline>
        </w:drawing>
      </w:r>
    </w:p>
    <w:p w:rsidRDefault="00E46207" w:paraId="2A91A0F6" w:rsidP="004273B1" w:textId="3B79C54C" w:rsidR="004273B1" w:rsidRPr="004273B1">
      <w:pPr>
        <w:pStyle w:val="StepImage"/>
      </w:pPr>
      <w:r>
        <w:rPr>
          <w:noProof/>
        </w:rPr>
        <w:drawing>
          <wp:inline distT="0" distB="0" distL="0" distR="0">
            <wp:extent cx="5334000" cy="27432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0694509.png"/>
                    <pic:cNvPicPr/>
                  </pic:nvPicPr>
                  <pic:blipFill>
                    <a:blip r:embed="rId79"/>
                    <a:stretch>
                      <a:fillRect/>
                    </a:stretch>
                  </pic:blipFill>
                  <pic:spPr>
                    <a:xfrm>
                      <a:off x="0" y="0"/>
                      <a:ext cx="5334000" cy="2743200"/>
                    </a:xfrm>
                    <a:prstGeom prst="rect">
                      <a:avLst/>
                    </a:prstGeom>
                  </pic:spPr>
                </pic:pic>
              </a:graphicData>
            </a:graphic>
          </wp:inline>
        </w:drawing>
      </w:r>
    </w:p>
    <w:p w:rsidRDefault="00E46207" w:paraId="2A91A0F6" w:rsidP="004273B1" w:textId="3B79C54C" w:rsidR="004273B1" w:rsidRPr="004273B1">
      <w:pPr>
        <w:pStyle w:val="StepInstructions"/>
      </w:pPr>
      <w:r>
        <w:t xml:space="preserve">Preview and save</w:t>
      </w:r>
    </w:p>
    <w:p w:rsidRDefault="00E46207" w:paraId="2A91A0F6" w:rsidP="004273B1" w:textId="3B79C54C" w:rsidR="004273B1" w:rsidRPr="004273B1">
      <w:pPr>
        <w:pStyle w:val="StepImage"/>
      </w:pPr>
      <w:r>
        <w:rPr>
          <w:noProof/>
        </w:rPr>
        <w:drawing>
          <wp:inline distT="0" distB="0" distL="0" distR="0">
            <wp:extent cx="5334000" cy="31242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2002958.png"/>
                    <pic:cNvPicPr/>
                  </pic:nvPicPr>
                  <pic:blipFill>
                    <a:blip r:embed="rId80"/>
                    <a:stretch>
                      <a:fillRect/>
                    </a:stretch>
                  </pic:blipFill>
                  <pic:spPr>
                    <a:xfrm>
                      <a:off x="0" y="0"/>
                      <a:ext cx="5334000" cy="3124200"/>
                    </a:xfrm>
                    <a:prstGeom prst="rect">
                      <a:avLst/>
                    </a:prstGeom>
                  </pic:spPr>
                </pic:pic>
              </a:graphicData>
            </a:graphic>
          </wp:inline>
        </w:drawing>
      </w:r>
    </w:p>
    <w:p w:rsidRDefault="00E46207" w:paraId="2A91A0F6" w:rsidP="004273B1" w:textId="3B79C54C" w:rsidR="004273B1" w:rsidRPr="004273B1">
      <w:pPr>
        <w:pStyle w:val="StepInstructions"/>
      </w:pPr>
      <w:r>
        <w:t xml:space="preserve">Right-click and choose Row | Delete Row to remove a row</w:t>
      </w:r>
    </w:p>
    <w:p w:rsidRDefault="00E46207" w:paraId="2A91A0F6" w:rsidP="004273B1" w:textId="3B79C54C" w:rsidR="004273B1" w:rsidRPr="004273B1">
      <w:pPr>
        <w:pStyle w:val="StepInstructions"/>
      </w:pPr>
      <w:r>
        <w:t xml:space="preserve">Right-click and choose Row | Insert Row Before or After to add a row.</w:t>
      </w:r>
    </w:p>
    <w:p w:rsidRDefault="00E46207" w:paraId="2A91A0F6" w:rsidP="004273B1" w:textId="3B79C54C" w:rsidR="004273B1" w:rsidRPr="004273B1">
      <w:pPr>
        <w:pStyle w:val="StepImage"/>
      </w:pPr>
      <w:r>
        <w:rPr>
          <w:noProof/>
        </w:rPr>
        <w:drawing>
          <wp:inline distT="0" distB="0" distL="0" distR="0">
            <wp:extent cx="5334000" cy="4552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2169927.png"/>
                    <pic:cNvPicPr/>
                  </pic:nvPicPr>
                  <pic:blipFill>
                    <a:blip r:embed="rId81"/>
                    <a:stretch>
                      <a:fillRect/>
                    </a:stretch>
                  </pic:blipFill>
                  <pic:spPr>
                    <a:xfrm>
                      <a:off x="0" y="0"/>
                      <a:ext cx="5334000" cy="4552950"/>
                    </a:xfrm>
                    <a:prstGeom prst="rect">
                      <a:avLst/>
                    </a:prstGeom>
                  </pic:spPr>
                </pic:pic>
              </a:graphicData>
            </a:graphic>
          </wp:inline>
        </w:drawing>
      </w:r>
    </w:p>
    <w:p w:rsidRDefault="00E46207" w:paraId="2A91A0F6" w:rsidP="004273B1" w:textId="3B79C54C" w:rsidR="004273B1" w:rsidRPr="004273B1">
      <w:pPr>
        <w:pStyle w:val="StepInstructions"/>
      </w:pPr>
      <w:r>
        <w:t xml:space="preserve">Preview and save when done.</w:t>
      </w:r>
    </w:p>
    <w:p w:rsidRDefault="00E46207" w:paraId="2A91A0F6" w:rsidP="004273B1" w:textId="3B79C54C" w:rsidR="004273B1" w:rsidRPr="004273B1">
      <w:pPr>
        <w:pStyle w:val="Heading2"/>
      </w:pPr>
      <w:bookmarkStart w:name="Step874" w:id="1014"/>
      <w:r>
        <w:t>Adding images</w:t>
      </w:r>
      <w:bookmarkEnd w:id="1014"/>
    </w:p>
    <w:p w:rsidRDefault="00E46207" w:paraId="2A91A0F6" w:rsidP="004273B1" w:textId="3B79C54C" w:rsidR="004273B1" w:rsidRPr="004273B1">
      <w:pPr>
        <w:pStyle w:val="StepImage"/>
      </w:pPr>
      <w:r>
        <w:rPr>
          <w:noProof/>
        </w:rPr>
        <w:drawing>
          <wp:inline distT="0" distB="0" distL="0" distR="0">
            <wp:extent cx="5334000" cy="25431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203339982.png"/>
                    <pic:cNvPicPr/>
                  </pic:nvPicPr>
                  <pic:blipFill>
                    <a:blip r:embed="rId82"/>
                    <a:stretch>
                      <a:fillRect/>
                    </a:stretch>
                  </pic:blipFill>
                  <pic:spPr>
                    <a:xfrm>
                      <a:off x="0" y="0"/>
                      <a:ext cx="5334000" cy="2543175"/>
                    </a:xfrm>
                    <a:prstGeom prst="rect">
                      <a:avLst/>
                    </a:prstGeom>
                  </pic:spPr>
                </pic:pic>
              </a:graphicData>
            </a:graphic>
          </wp:inline>
        </w:drawing>
      </w:r>
    </w:p>
    <w:p w:rsidRDefault="00E46207" w:paraId="2A91A0F6" w:rsidP="004273B1" w:textId="3B79C54C" w:rsidR="004273B1" w:rsidRPr="004273B1">
      <w:pPr>
        <w:pStyle w:val="StepInstructions"/>
      </w:pPr>
      <w:r>
        <w:t xml:space="preserve">You can create new folders to organize images.</w:t>
      </w:r>
    </w:p>
    <w:p w:rsidRDefault="00E46207" w:paraId="2A91A0F6" w:rsidP="004273B1" w:textId="3B79C54C" w:rsidR="004273B1" w:rsidRPr="004273B1">
      <w:pPr>
        <w:pStyle w:val="StepImage"/>
      </w:pPr>
      <w:r>
        <w:rPr>
          <w:noProof/>
        </w:rPr>
        <w:drawing>
          <wp:inline distT="0" distB="0" distL="0" distR="0">
            <wp:extent cx="5334000" cy="24574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451071485.png"/>
                    <pic:cNvPicPr/>
                  </pic:nvPicPr>
                  <pic:blipFill>
                    <a:blip r:embed="rId83"/>
                    <a:stretch>
                      <a:fillRect/>
                    </a:stretch>
                  </pic:blipFill>
                  <pic:spPr>
                    <a:xfrm>
                      <a:off x="0" y="0"/>
                      <a:ext cx="5334000" cy="2457450"/>
                    </a:xfrm>
                    <a:prstGeom prst="rect">
                      <a:avLst/>
                    </a:prstGeom>
                  </pic:spPr>
                </pic:pic>
              </a:graphicData>
            </a:graphic>
          </wp:inline>
        </w:drawing>
      </w:r>
    </w:p>
    <w:p w:rsidRDefault="00E46207" w:paraId="2A91A0F6" w:rsidP="004273B1" w:textId="3B79C54C" w:rsidR="004273B1" w:rsidRPr="004273B1">
      <w:pPr>
        <w:pStyle w:val="StepInstructions"/>
      </w:pPr>
      <w:r>
        <w:t xml:space="preserve">Click on the Upload button, select the images, drag and drop them on the window, and click on the Start Upload button.</w:t>
      </w:r>
    </w:p>
    <w:p w:rsidRDefault="00E46207" w:paraId="2A91A0F6" w:rsidP="004273B1" w:textId="3B79C54C" w:rsidR="004273B1" w:rsidRPr="004273B1">
      <w:pPr>
        <w:pStyle w:val="StepImage"/>
      </w:pPr>
      <w:r>
        <w:rPr>
          <w:noProof/>
        </w:rPr>
        <w:drawing>
          <wp:inline distT="0" distB="0" distL="0" distR="0">
            <wp:extent cx="5334000" cy="3867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451130433.png"/>
                    <pic:cNvPicPr/>
                  </pic:nvPicPr>
                  <pic:blipFill>
                    <a:blip r:embed="rId84"/>
                    <a:stretch>
                      <a:fillRect/>
                    </a:stretch>
                  </pic:blipFill>
                  <pic:spPr>
                    <a:xfrm>
                      <a:off x="0" y="0"/>
                      <a:ext cx="5334000" cy="3867150"/>
                    </a:xfrm>
                    <a:prstGeom prst="rect">
                      <a:avLst/>
                    </a:prstGeom>
                  </pic:spPr>
                </pic:pic>
              </a:graphicData>
            </a:graphic>
          </wp:inline>
        </w:drawing>
      </w:r>
    </w:p>
    <w:p w:rsidRDefault="00E46207" w:paraId="2A91A0F6" w:rsidP="004273B1" w:textId="3B79C54C" w:rsidR="004273B1" w:rsidRPr="004273B1">
      <w:pPr>
        <w:pStyle w:val="StepInstructions"/>
      </w:pPr>
      <w:r>
        <w:t xml:space="preserve">Insert the images as we did before with the logo.</w:t>
      </w:r>
    </w:p>
    <w:p w:rsidRDefault="00E46207" w:paraId="2A91A0F6" w:rsidP="004273B1" w:textId="3B79C54C" w:rsidR="004273B1" w:rsidRPr="004273B1">
      <w:pPr>
        <w:pStyle w:val="StepImage"/>
      </w:pPr>
      <w:r>
        <w:rPr>
          <w:noProof/>
        </w:rPr>
        <w:drawing>
          <wp:inline distT="0" distB="0" distL="0" distR="0">
            <wp:extent cx="2857500" cy="3848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43451176575.png"/>
                    <pic:cNvPicPr/>
                  </pic:nvPicPr>
                  <pic:blipFill>
                    <a:blip r:embed="rId85"/>
                    <a:stretch>
                      <a:fillRect/>
                    </a:stretch>
                  </pic:blipFill>
                  <pic:spPr>
                    <a:xfrm>
                      <a:off x="0" y="0"/>
                      <a:ext cx="2857500" cy="3848100"/>
                    </a:xfrm>
                    <a:prstGeom prst="rect">
                      <a:avLst/>
                    </a:prstGeom>
                  </pic:spPr>
                </pic:pic>
              </a:graphicData>
            </a:graphic>
          </wp:inline>
        </w:drawing>
      </w:r>
    </w:p>
    <w:p w:rsidRDefault="00E46207" w:paraId="2A91A0F6" w:rsidP="004273B1" w:textId="3B79C54C" w:rsidR="004273B1" w:rsidRPr="004273B1">
      <w:pPr>
        <w:pStyle w:val="StepInstructions"/>
      </w:pPr>
      <w:r>
        <w:t xml:space="preserve">Make sure the images have the Responsive Image class and resize when the window width is decreased.</w:t>
      </w:r>
    </w:p>
    <w:sectPr w:rsidR="004273B1" w:rsidRPr="004273B1" w:rsidSect="002701B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1D96" w14:textId="77777777" w:rsidR="003530FC" w:rsidRDefault="003530FC" w:rsidP="00A15157">
      <w:pPr>
        <w:spacing w:after="0" w:line="240" w:lineRule="auto"/>
      </w:pPr>
      <w:r>
        <w:separator/>
      </w:r>
    </w:p>
  </w:endnote>
  <w:endnote w:type="continuationSeparator" w:id="0">
    <w:p w14:paraId="5F4FA9F8" w14:textId="77777777" w:rsidR="003530FC" w:rsidRDefault="003530FC"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A489A" w14:textId="77777777" w:rsidR="00E72790" w:rsidRDefault="00E727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677DC035"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14:paraId="10C10A14" w14:textId="2CEB973F" w:rsidR="003530FC" w:rsidRPr="00CC2374" w:rsidRDefault="00E72790" w:rsidP="00570F73">
              <w:pPr>
                <w:pStyle w:val="Footer"/>
                <w:rPr>
                  <w:b/>
                  <w:color w:val="auto"/>
                  <w:sz w:val="24"/>
                </w:rPr>
              </w:pPr>
              <w:r>
                <w:t>[[SCREENSTEPS_LESSON_TITLE]]</w:t>
              </w:r>
            </w:p>
          </w:sdtContent>
        </w:sdt>
      </w:tc>
      <w:tc>
        <w:tcPr>
          <w:tcW w:w="4788" w:type="dxa"/>
        </w:tcPr>
        <w:p w14:paraId="58AC5D22" w14:textId="77777777" w:rsidR="003530FC" w:rsidRDefault="003530FC" w:rsidP="00570F73">
          <w:pPr>
            <w:pStyle w:val="Header-FooterRight"/>
          </w:pPr>
          <w:r>
            <w:fldChar w:fldCharType="begin"/>
          </w:r>
          <w:r>
            <w:instrText xml:space="preserve"> Page </w:instrText>
          </w:r>
          <w:r>
            <w:fldChar w:fldCharType="separate"/>
          </w:r>
          <w:r w:rsidR="00E46207">
            <w:rPr>
              <w:noProof/>
            </w:rPr>
            <w:t>2</w:t>
          </w:r>
          <w:r>
            <w:fldChar w:fldCharType="end"/>
          </w:r>
        </w:p>
      </w:tc>
    </w:tr>
  </w:tbl>
  <w:p w14:paraId="5E43AFCE" w14:textId="77777777" w:rsidR="003530FC" w:rsidRDefault="003530FC" w:rsidP="002701BD">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3A9EE946"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14:paraId="214BC01A" w14:textId="5B35947A" w:rsidR="003530FC" w:rsidRPr="00CC2374" w:rsidRDefault="00E72790" w:rsidP="00CC2374">
              <w:pPr>
                <w:pStyle w:val="Footer"/>
                <w:rPr>
                  <w:b/>
                  <w:color w:val="auto"/>
                  <w:sz w:val="24"/>
                </w:rPr>
              </w:pPr>
              <w:r>
                <w:t>[[SCREENSTEPS_LESSON</w:t>
              </w:r>
              <w:r w:rsidR="003530FC">
                <w:t>_TITLE]]</w:t>
              </w:r>
            </w:p>
          </w:sdtContent>
        </w:sdt>
      </w:tc>
      <w:tc>
        <w:tcPr>
          <w:tcW w:w="4788" w:type="dxa"/>
        </w:tcPr>
        <w:p w14:paraId="72156A60" w14:textId="77777777" w:rsidR="003530FC" w:rsidRDefault="003530FC" w:rsidP="00CC2374">
          <w:pPr>
            <w:pStyle w:val="Header-FooterRight"/>
          </w:pPr>
          <w:r>
            <w:fldChar w:fldCharType="begin"/>
          </w:r>
          <w:r>
            <w:instrText xml:space="preserve"> Page </w:instrText>
          </w:r>
          <w:r>
            <w:fldChar w:fldCharType="separate"/>
          </w:r>
          <w:r w:rsidR="001E6CC2">
            <w:rPr>
              <w:noProof/>
            </w:rPr>
            <w:t>1</w:t>
          </w:r>
          <w:r>
            <w:fldChar w:fldCharType="end"/>
          </w:r>
        </w:p>
      </w:tc>
    </w:tr>
  </w:tbl>
  <w:p w14:paraId="7D67FAC4" w14:textId="77777777" w:rsidR="003530FC" w:rsidRDefault="003530FC"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D5C80" w14:textId="77777777" w:rsidR="003530FC" w:rsidRDefault="003530FC" w:rsidP="00A15157">
      <w:pPr>
        <w:spacing w:after="0" w:line="240" w:lineRule="auto"/>
      </w:pPr>
      <w:r>
        <w:separator/>
      </w:r>
    </w:p>
  </w:footnote>
  <w:footnote w:type="continuationSeparator" w:id="0">
    <w:p w14:paraId="2FE1DA1C" w14:textId="77777777" w:rsidR="003530FC" w:rsidRDefault="003530FC" w:rsidP="00A151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AAB4B" w14:textId="77777777" w:rsidR="00E72790" w:rsidRDefault="00E727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BB6C" w14:textId="77777777" w:rsidR="003530FC" w:rsidRDefault="003530F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2925" w14:textId="77777777" w:rsidR="003530FC" w:rsidRDefault="003530FC" w:rsidP="00A15157">
    <w:pPr>
      <w:pStyle w:val="Header-Footer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47578"/>
    <w:rsid w:val="00055249"/>
    <w:rsid w:val="00093131"/>
    <w:rsid w:val="000C707A"/>
    <w:rsid w:val="00144C46"/>
    <w:rsid w:val="00165340"/>
    <w:rsid w:val="00170E14"/>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B0C93"/>
    <w:rsid w:val="005C1EE9"/>
    <w:rsid w:val="005D5793"/>
    <w:rsid w:val="00654459"/>
    <w:rsid w:val="006E1F01"/>
    <w:rsid w:val="006F61EB"/>
    <w:rsid w:val="007204F4"/>
    <w:rsid w:val="00727288"/>
    <w:rsid w:val="00781126"/>
    <w:rsid w:val="00782C8E"/>
    <w:rsid w:val="00783EF4"/>
    <w:rsid w:val="00794B3B"/>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46207"/>
    <w:rsid w:val="00E72790"/>
    <w:rsid w:val="00E93699"/>
    <w:rsid w:val="00EA3050"/>
    <w:rsid w:val="00EC4987"/>
    <w:rsid w:val="00ED4EF7"/>
    <w:rsid w:val="00F06ED6"/>
    <w:rsid w:val="00F445ED"/>
    <w:rsid w:val="00F63BF3"/>
    <w:rsid w:val="00F73F39"/>
    <w:rsid w:val="00F75402"/>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37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3.xml"/><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theme" Target="theme/theme1.xml"/><Relationship Id="rId8" Type="http://schemas.openxmlformats.org/officeDocument/2006/relationships/endnotes" Target="endnotes.xml"/><Relationship Id="rId13" Type="http://schemas.openxmlformats.org/officeDocument/2006/relationships/header" Target="header3.xml"/><Relationship Id="rId1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2" Type="http://schemas.openxmlformats.org/officeDocument/2006/relationships/footer" Target="footer2.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ssimage1.png"></Relationship><Relationship Id="rId18" Type="http://schemas.openxmlformats.org/officeDocument/2006/relationships/image" Target="media/ssimage2.png"></Relationship><Relationship Id="rId19" Type="http://schemas.openxmlformats.org/officeDocument/2006/relationships/image" Target="media/ssimage3.png"></Relationship><Relationship Id="rId20" Type="http://schemas.openxmlformats.org/officeDocument/2006/relationships/image" Target="media/ssimage4.png"></Relationship><Relationship Id="rId21" Type="http://schemas.openxmlformats.org/officeDocument/2006/relationships/image" Target="media/ssimage5.png"></Relationship><Relationship Id="rId22" Type="http://schemas.openxmlformats.org/officeDocument/2006/relationships/image" Target="media/ssimage6.png"></Relationship><Relationship Id="rId23" Type="http://schemas.openxmlformats.org/officeDocument/2006/relationships/image" Target="media/ssimage7.png"></Relationship><Relationship Id="rId24" Type="http://schemas.openxmlformats.org/officeDocument/2006/relationships/image" Target="media/ssimage8.png"></Relationship><Relationship Id="rId25" Type="http://schemas.openxmlformats.org/officeDocument/2006/relationships/image" Target="media/ssimage9.png"></Relationship><Relationship Id="rId26" Type="http://schemas.openxmlformats.org/officeDocument/2006/relationships/image" Target="media/ssimage10.png"></Relationship><Relationship Id="rId27" Type="http://schemas.openxmlformats.org/officeDocument/2006/relationships/image" Target="media/ssimage11.png"></Relationship><Relationship Id="rId28" Type="http://schemas.openxmlformats.org/officeDocument/2006/relationships/image" Target="media/ssimage12.png"></Relationship><Relationship Id="rId29" Type="http://schemas.openxmlformats.org/officeDocument/2006/relationships/image" Target="media/ssimage13.png"></Relationship><Relationship Id="rId30" Type="http://schemas.openxmlformats.org/officeDocument/2006/relationships/image" Target="media/ssimage14.png"></Relationship><Relationship Id="rId31" Type="http://schemas.openxmlformats.org/officeDocument/2006/relationships/image" Target="media/ssimage15.png"></Relationship><Relationship Id="rId32" Type="http://schemas.openxmlformats.org/officeDocument/2006/relationships/image" Target="media/ssimage16.png"></Relationship><Relationship Id="rId33" Type="http://schemas.openxmlformats.org/officeDocument/2006/relationships/image" Target="media/ssimage17.png"></Relationship><Relationship Id="rId34" Type="http://schemas.openxmlformats.org/officeDocument/2006/relationships/image" Target="media/ssimage18.png"></Relationship><Relationship Id="rId35" Type="http://schemas.openxmlformats.org/officeDocument/2006/relationships/image" Target="media/ssimage19.png"></Relationship><Relationship Id="rId36" Type="http://schemas.openxmlformats.org/officeDocument/2006/relationships/image" Target="media/ssimage20.png"></Relationship><Relationship Id="rId37" Type="http://schemas.openxmlformats.org/officeDocument/2006/relationships/image" Target="media/ssimage21.png"></Relationship><Relationship Id="rId38" Type="http://schemas.openxmlformats.org/officeDocument/2006/relationships/image" Target="media/ssimage22.png"></Relationship><Relationship Id="rId39" Type="http://schemas.openxmlformats.org/officeDocument/2006/relationships/image" Target="media/ssimage23.png"></Relationship><Relationship Id="rId40" Type="http://schemas.openxmlformats.org/officeDocument/2006/relationships/image" Target="media/ssimage24.png"></Relationship><Relationship Id="rId41" Type="http://schemas.openxmlformats.org/officeDocument/2006/relationships/image" Target="media/ssimage25.png"></Relationship><Relationship Id="rId42" Type="http://schemas.openxmlformats.org/officeDocument/2006/relationships/image" Target="media/ssimage26.png"></Relationship><Relationship Id="rId43" Type="http://schemas.openxmlformats.org/officeDocument/2006/relationships/image" Target="media/ssimage27.png"></Relationship><Relationship Id="rId44" Type="http://schemas.openxmlformats.org/officeDocument/2006/relationships/image" Target="media/ssimage28.png"></Relationship><Relationship Id="rId45" Type="http://schemas.openxmlformats.org/officeDocument/2006/relationships/image" Target="media/ssimage29.png"></Relationship><Relationship Id="rId46" Type="http://schemas.openxmlformats.org/officeDocument/2006/relationships/image" Target="media/ssimage30.png"></Relationship><Relationship Id="rId47" Type="http://schemas.openxmlformats.org/officeDocument/2006/relationships/image" Target="media/ssimage31.png"></Relationship><Relationship Id="rId48" Type="http://schemas.openxmlformats.org/officeDocument/2006/relationships/image" Target="media/ssimage32.png"></Relationship><Relationship Id="rId49" Type="http://schemas.openxmlformats.org/officeDocument/2006/relationships/image" Target="media/ssimage33.png"></Relationship><Relationship Id="rId50" Type="http://schemas.openxmlformats.org/officeDocument/2006/relationships/image" Target="media/ssimage34.png"></Relationship><Relationship Id="rId51" Type="http://schemas.openxmlformats.org/officeDocument/2006/relationships/image" Target="media/ssimage35.png"></Relationship><Relationship Id="rId52" Type="http://schemas.openxmlformats.org/officeDocument/2006/relationships/image" Target="media/ssimage36.png"></Relationship><Relationship Id="rId53" Type="http://schemas.openxmlformats.org/officeDocument/2006/relationships/image" Target="media/ssimage37.png"></Relationship><Relationship Id="rId54" Type="http://schemas.openxmlformats.org/officeDocument/2006/relationships/image" Target="media/ssimage38.png"></Relationship><Relationship Id="rId55" Type="http://schemas.openxmlformats.org/officeDocument/2006/relationships/image" Target="media/ssimage39.png"></Relationship><Relationship Id="rId56" Type="http://schemas.openxmlformats.org/officeDocument/2006/relationships/image" Target="media/ssimage40.png"></Relationship><Relationship Id="rId57" Type="http://schemas.openxmlformats.org/officeDocument/2006/relationships/image" Target="media/ssimage41.png"></Relationship><Relationship Id="rId58" Type="http://schemas.openxmlformats.org/officeDocument/2006/relationships/image" Target="media/ssimage42.png"></Relationship><Relationship Id="rId59" Type="http://schemas.openxmlformats.org/officeDocument/2006/relationships/image" Target="media/ssimage43.png"></Relationship><Relationship Id="rId60" Type="http://schemas.openxmlformats.org/officeDocument/2006/relationships/image" Target="media/ssimage44.png"></Relationship><Relationship Id="rId61" Type="http://schemas.openxmlformats.org/officeDocument/2006/relationships/image" Target="media/ssimage45.png"></Relationship><Relationship Id="rId62" Type="http://schemas.openxmlformats.org/officeDocument/2006/relationships/image" Target="media/ssimage46.png"></Relationship><Relationship Id="rId63" Type="http://schemas.openxmlformats.org/officeDocument/2006/relationships/image" Target="media/ssimage47.png"></Relationship><Relationship Id="rId64" Type="http://schemas.openxmlformats.org/officeDocument/2006/relationships/image" Target="media/ssimage48.png"></Relationship><Relationship Id="rId65" Type="http://schemas.openxmlformats.org/officeDocument/2006/relationships/image" Target="media/ssimage49.png"></Relationship><Relationship Id="rId66" Type="http://schemas.openxmlformats.org/officeDocument/2006/relationships/image" Target="media/ssimage50.png"></Relationship><Relationship Id="rId67" Type="http://schemas.openxmlformats.org/officeDocument/2006/relationships/image" Target="media/ssimage51.png"></Relationship><Relationship Id="rId68" Type="http://schemas.openxmlformats.org/officeDocument/2006/relationships/image" Target="media/ssimage52.png"></Relationship><Relationship Id="rId69" Type="http://schemas.openxmlformats.org/officeDocument/2006/relationships/image" Target="media/ssimage53.png"></Relationship><Relationship Id="rId70" Type="http://schemas.openxmlformats.org/officeDocument/2006/relationships/image" Target="media/ssimage54.png"></Relationship><Relationship Id="rId71" Type="http://schemas.openxmlformats.org/officeDocument/2006/relationships/image" Target="media/ssimage55.png"></Relationship><Relationship Id="rId72" Type="http://schemas.openxmlformats.org/officeDocument/2006/relationships/image" Target="media/ssimage56.png"></Relationship><Relationship Id="rId73" Type="http://schemas.openxmlformats.org/officeDocument/2006/relationships/image" Target="media/ssimage57.png"></Relationship><Relationship Id="rId74" Type="http://schemas.openxmlformats.org/officeDocument/2006/relationships/image" Target="media/ssimage58.png"></Relationship><Relationship Id="rId75" Type="http://schemas.openxmlformats.org/officeDocument/2006/relationships/image" Target="media/ssimage59.png"></Relationship><Relationship Id="rId76" Type="http://schemas.openxmlformats.org/officeDocument/2006/relationships/image" Target="media/ssimage60.png"></Relationship><Relationship Id="rId77" Type="http://schemas.openxmlformats.org/officeDocument/2006/relationships/image" Target="media/ssimage61.png"></Relationship><Relationship Id="rId78" Type="http://schemas.openxmlformats.org/officeDocument/2006/relationships/image" Target="media/ssimage62.png"></Relationship><Relationship Id="rId79" Type="http://schemas.openxmlformats.org/officeDocument/2006/relationships/image" Target="media/ssimage63.png"></Relationship><Relationship Id="rId80" Type="http://schemas.openxmlformats.org/officeDocument/2006/relationships/image" Target="media/ssimage64.png"></Relationship><Relationship Id="rId81" Type="http://schemas.openxmlformats.org/officeDocument/2006/relationships/image" Target="media/ssimage65.png"></Relationship><Relationship Id="rId82" Type="http://schemas.openxmlformats.org/officeDocument/2006/relationships/image" Target="media/ssimage66.png"></Relationship><Relationship Id="rId83" Type="http://schemas.openxmlformats.org/officeDocument/2006/relationships/image" Target="media/ssimage67.png"></Relationship><Relationship Id="rId84" Type="http://schemas.openxmlformats.org/officeDocument/2006/relationships/image" Target="media/ssimage68.png"></Relationship><Relationship Id="rId85" Type="http://schemas.openxmlformats.org/officeDocument/2006/relationships/image" Target="media/ssimage69.png"></Relationshi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3"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BC8BCAD3-F21F-4745-979D-7D13F0B9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45</TotalTime>
  <Pages>1</Pages>
  <Words>3</Words>
  <Characters>22</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 Campus Step-by-Step</dc:title>
  <dc:subject>Chapter Title</dc:subject>
  <dc:creator>Greg DeVore</dc:creator>
  <cp:keywords/>
  <dc:description/>
  <cp:lastModifiedBy>Greg DeVore</cp:lastModifiedBy>
  <cp:revision>22</cp:revision>
  <cp:lastPrinted>2010-05-07T17:41:00Z</cp:lastPrinted>
  <dcterms:created xsi:type="dcterms:W3CDTF">2010-11-19T19:52:00Z</dcterms:created>
  <dcterms:modified xsi:type="dcterms:W3CDTF">2010-12-02T15:47:00Z</dcterms:modified>
  <cp:category/>
</cp:coreProperties>
</file>